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30B49" w14:textId="77777777" w:rsidR="008B777C" w:rsidRPr="006D6EDE" w:rsidRDefault="008B777C" w:rsidP="00DE1018">
      <w:pPr>
        <w:tabs>
          <w:tab w:val="left" w:pos="709"/>
        </w:tabs>
        <w:jc w:val="both"/>
        <w:rPr>
          <w:rFonts w:ascii="Bookman Old Style" w:hAnsi="Bookman Old Style"/>
          <w:sz w:val="22"/>
          <w:szCs w:val="22"/>
        </w:rPr>
      </w:pPr>
      <w:r w:rsidRPr="006D6EDE">
        <w:rPr>
          <w:rFonts w:ascii="Bookman Old Style" w:hAnsi="Bookman Old Style"/>
          <w:sz w:val="22"/>
          <w:szCs w:val="22"/>
        </w:rPr>
        <w:t>Estado de Santa Catarina</w:t>
      </w:r>
    </w:p>
    <w:p w14:paraId="7B74B786" w14:textId="77777777" w:rsidR="008B777C" w:rsidRPr="006D6EDE" w:rsidRDefault="008B777C" w:rsidP="00832DA6">
      <w:pPr>
        <w:jc w:val="both"/>
        <w:rPr>
          <w:rFonts w:ascii="Bookman Old Style" w:hAnsi="Bookman Old Style"/>
          <w:sz w:val="22"/>
          <w:szCs w:val="22"/>
        </w:rPr>
      </w:pPr>
      <w:r w:rsidRPr="006D6EDE">
        <w:rPr>
          <w:rFonts w:ascii="Bookman Old Style" w:hAnsi="Bookman Old Style"/>
          <w:sz w:val="22"/>
          <w:szCs w:val="22"/>
        </w:rPr>
        <w:t>MUNICÍPIO DE PERITIBA</w:t>
      </w:r>
    </w:p>
    <w:p w14:paraId="47B17EE0" w14:textId="77777777" w:rsidR="008B777C" w:rsidRPr="006D6EDE" w:rsidRDefault="008B777C" w:rsidP="00832DA6">
      <w:pPr>
        <w:jc w:val="both"/>
        <w:rPr>
          <w:rFonts w:ascii="Bookman Old Style" w:hAnsi="Bookman Old Style"/>
          <w:b/>
          <w:sz w:val="22"/>
          <w:szCs w:val="22"/>
        </w:rPr>
      </w:pPr>
      <w:r w:rsidRPr="006D6EDE">
        <w:rPr>
          <w:rFonts w:ascii="Bookman Old Style" w:hAnsi="Bookman Old Style"/>
          <w:b/>
          <w:sz w:val="22"/>
          <w:szCs w:val="22"/>
        </w:rPr>
        <w:t>Resumo de Dispensa de Licitação</w:t>
      </w:r>
    </w:p>
    <w:p w14:paraId="0F03556E" w14:textId="77777777" w:rsidR="007C07CC" w:rsidRPr="006D6EDE" w:rsidRDefault="007C07CC" w:rsidP="00832DA6">
      <w:pPr>
        <w:jc w:val="both"/>
        <w:rPr>
          <w:rFonts w:ascii="Bookman Old Style" w:hAnsi="Bookman Old Style"/>
          <w:b/>
          <w:sz w:val="22"/>
          <w:szCs w:val="22"/>
          <w:highlight w:val="yellow"/>
        </w:rPr>
      </w:pPr>
    </w:p>
    <w:p w14:paraId="7F5D2020" w14:textId="7A790009" w:rsidR="008B777C" w:rsidRPr="006D6EDE" w:rsidRDefault="008B777C" w:rsidP="00832DA6">
      <w:pPr>
        <w:jc w:val="both"/>
        <w:rPr>
          <w:rFonts w:ascii="Bookman Old Style" w:hAnsi="Bookman Old Style"/>
          <w:b/>
          <w:sz w:val="22"/>
          <w:szCs w:val="22"/>
        </w:rPr>
      </w:pPr>
      <w:r w:rsidRPr="006D6EDE">
        <w:rPr>
          <w:rFonts w:ascii="Bookman Old Style" w:hAnsi="Bookman Old Style"/>
          <w:b/>
          <w:sz w:val="22"/>
          <w:szCs w:val="22"/>
        </w:rPr>
        <w:t>Dados do Processo Licitatório:</w:t>
      </w:r>
    </w:p>
    <w:p w14:paraId="32A67A24" w14:textId="051B59D7" w:rsidR="008B777C" w:rsidRPr="006D6EDE" w:rsidRDefault="008B777C" w:rsidP="00832DA6">
      <w:pPr>
        <w:jc w:val="both"/>
        <w:rPr>
          <w:rFonts w:ascii="Bookman Old Style" w:hAnsi="Bookman Old Style"/>
          <w:b/>
          <w:sz w:val="22"/>
          <w:szCs w:val="22"/>
        </w:rPr>
      </w:pPr>
      <w:r w:rsidRPr="006D6EDE">
        <w:rPr>
          <w:rFonts w:ascii="Bookman Old Style" w:hAnsi="Bookman Old Style"/>
          <w:b/>
          <w:sz w:val="22"/>
          <w:szCs w:val="22"/>
        </w:rPr>
        <w:t xml:space="preserve">Processo de Licitação n. </w:t>
      </w:r>
      <w:r w:rsidR="00B432DC">
        <w:rPr>
          <w:rFonts w:ascii="Bookman Old Style" w:hAnsi="Bookman Old Style"/>
          <w:b/>
          <w:sz w:val="22"/>
          <w:szCs w:val="22"/>
        </w:rPr>
        <w:t>21</w:t>
      </w:r>
      <w:r w:rsidR="00AC0EF1">
        <w:rPr>
          <w:rFonts w:ascii="Bookman Old Style" w:hAnsi="Bookman Old Style"/>
          <w:b/>
          <w:sz w:val="22"/>
          <w:szCs w:val="22"/>
        </w:rPr>
        <w:t>4</w:t>
      </w:r>
      <w:r w:rsidRPr="006D6EDE">
        <w:rPr>
          <w:rFonts w:ascii="Bookman Old Style" w:hAnsi="Bookman Old Style"/>
          <w:b/>
          <w:sz w:val="22"/>
          <w:szCs w:val="22"/>
        </w:rPr>
        <w:t>/202</w:t>
      </w:r>
      <w:r w:rsidR="00232ADF" w:rsidRPr="006D6EDE">
        <w:rPr>
          <w:rFonts w:ascii="Bookman Old Style" w:hAnsi="Bookman Old Style"/>
          <w:b/>
          <w:sz w:val="22"/>
          <w:szCs w:val="22"/>
        </w:rPr>
        <w:t>6</w:t>
      </w:r>
      <w:r w:rsidRPr="006D6EDE">
        <w:rPr>
          <w:rFonts w:ascii="Bookman Old Style" w:hAnsi="Bookman Old Style"/>
          <w:b/>
          <w:sz w:val="22"/>
          <w:szCs w:val="22"/>
        </w:rPr>
        <w:t xml:space="preserve"> - Dispensa de Licitação n. </w:t>
      </w:r>
      <w:r w:rsidR="00B432DC">
        <w:rPr>
          <w:rFonts w:ascii="Bookman Old Style" w:hAnsi="Bookman Old Style"/>
          <w:b/>
          <w:sz w:val="22"/>
          <w:szCs w:val="22"/>
        </w:rPr>
        <w:t>3</w:t>
      </w:r>
      <w:r w:rsidR="00AC0EF1">
        <w:rPr>
          <w:rFonts w:ascii="Bookman Old Style" w:hAnsi="Bookman Old Style"/>
          <w:b/>
          <w:sz w:val="22"/>
          <w:szCs w:val="22"/>
        </w:rPr>
        <w:t>5</w:t>
      </w:r>
      <w:r w:rsidRPr="006D6EDE">
        <w:rPr>
          <w:rFonts w:ascii="Bookman Old Style" w:hAnsi="Bookman Old Style"/>
          <w:b/>
          <w:sz w:val="22"/>
          <w:szCs w:val="22"/>
        </w:rPr>
        <w:t>/202</w:t>
      </w:r>
      <w:r w:rsidR="00232ADF" w:rsidRPr="006D6EDE">
        <w:rPr>
          <w:rFonts w:ascii="Bookman Old Style" w:hAnsi="Bookman Old Style"/>
          <w:b/>
          <w:sz w:val="22"/>
          <w:szCs w:val="22"/>
        </w:rPr>
        <w:t>6</w:t>
      </w:r>
      <w:r w:rsidRPr="006D6EDE">
        <w:rPr>
          <w:rFonts w:ascii="Bookman Old Style" w:hAnsi="Bookman Old Style"/>
          <w:b/>
          <w:sz w:val="22"/>
          <w:szCs w:val="22"/>
        </w:rPr>
        <w:t xml:space="preserve">. </w:t>
      </w:r>
    </w:p>
    <w:p w14:paraId="7525D888" w14:textId="594E4534" w:rsidR="00694215" w:rsidRDefault="006D6EDE" w:rsidP="00F111A6">
      <w:pPr>
        <w:jc w:val="both"/>
        <w:rPr>
          <w:rFonts w:ascii="Bookman Old Style" w:hAnsi="Bookman Old Style" w:cs="Raavi"/>
          <w:sz w:val="22"/>
          <w:szCs w:val="22"/>
        </w:rPr>
      </w:pPr>
      <w:bookmarkStart w:id="0" w:name="_Hlk206483389"/>
      <w:bookmarkStart w:id="1" w:name="_Hlk165555002"/>
      <w:bookmarkStart w:id="2" w:name="_Hlk166771566"/>
      <w:bookmarkStart w:id="3" w:name="_Hlk199248994"/>
      <w:bookmarkStart w:id="4" w:name="_Hlk193981420"/>
      <w:r w:rsidRPr="006D6EDE">
        <w:rPr>
          <w:rFonts w:ascii="Bookman Old Style" w:hAnsi="Bookman Old Style" w:cs="Tahoma"/>
          <w:b/>
          <w:sz w:val="22"/>
          <w:szCs w:val="22"/>
        </w:rPr>
        <w:t>Objeto:</w:t>
      </w:r>
      <w:r w:rsidRPr="006D6EDE">
        <w:rPr>
          <w:rFonts w:ascii="Bookman Old Style" w:hAnsi="Bookman Old Style" w:cs="Tahoma"/>
          <w:sz w:val="22"/>
          <w:szCs w:val="22"/>
        </w:rPr>
        <w:t xml:space="preserve"> </w:t>
      </w:r>
      <w:bookmarkEnd w:id="0"/>
      <w:bookmarkEnd w:id="1"/>
      <w:bookmarkEnd w:id="2"/>
      <w:bookmarkEnd w:id="3"/>
      <w:bookmarkEnd w:id="4"/>
      <w:r w:rsidR="00AC0EF1" w:rsidRPr="009E46F9">
        <w:rPr>
          <w:rFonts w:ascii="Bookman Old Style" w:hAnsi="Bookman Old Style"/>
          <w:sz w:val="22"/>
          <w:szCs w:val="22"/>
        </w:rPr>
        <w:t>O objeto da presente dispensa de licitação é a contratação de empresa para a prestação de serviços de agenciamento de viagens, compreendendo, cotações, reservas, emissões, alterações (remarcações), cancelamentos e eventuais reembolsos de passagens aéreas nacionais, destinadas aos servidores do Município de Peritiba, para solicitação de recursos junto a Esfera Federal</w:t>
      </w:r>
      <w:r w:rsidR="00694215">
        <w:rPr>
          <w:rFonts w:ascii="Bookman Old Style" w:hAnsi="Bookman Old Style" w:cs="Raavi"/>
          <w:sz w:val="22"/>
          <w:szCs w:val="22"/>
        </w:rPr>
        <w:t>.</w:t>
      </w:r>
    </w:p>
    <w:p w14:paraId="3C2297E0" w14:textId="2EA1FC6F" w:rsidR="00F111A6" w:rsidRPr="006D6EDE" w:rsidRDefault="008B777C" w:rsidP="00F111A6">
      <w:pPr>
        <w:jc w:val="both"/>
        <w:rPr>
          <w:rFonts w:ascii="Bookman Old Style" w:hAnsi="Bookman Old Style"/>
          <w:sz w:val="22"/>
          <w:szCs w:val="22"/>
        </w:rPr>
      </w:pPr>
      <w:r w:rsidRPr="006D6EDE">
        <w:rPr>
          <w:rFonts w:ascii="Bookman Old Style" w:hAnsi="Bookman Old Style"/>
          <w:b/>
          <w:sz w:val="22"/>
          <w:szCs w:val="22"/>
        </w:rPr>
        <w:t>Dados do Contratado:</w:t>
      </w:r>
      <w:r w:rsidRPr="006D6EDE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="00AC0EF1">
        <w:rPr>
          <w:rFonts w:ascii="Bookman Old Style" w:hAnsi="Bookman Old Style" w:cs="Arial"/>
          <w:b/>
          <w:bCs/>
          <w:sz w:val="22"/>
          <w:szCs w:val="22"/>
          <w:shd w:val="clear" w:color="auto" w:fill="FFFFFF"/>
          <w:lang w:val="pt-PT" w:eastAsia="en-US"/>
        </w:rPr>
        <w:t>GAPEN AGÊNCIA DE VIAGENS E TURISMO LTDA</w:t>
      </w:r>
      <w:r w:rsidR="00F111A6" w:rsidRPr="006D6EDE">
        <w:rPr>
          <w:rFonts w:ascii="Bookman Old Style" w:hAnsi="Bookman Old Style" w:cs="Arial"/>
          <w:b/>
          <w:bCs/>
          <w:sz w:val="22"/>
          <w:szCs w:val="22"/>
          <w:lang w:val="pt-PT" w:eastAsia="en-US"/>
        </w:rPr>
        <w:t xml:space="preserve">, CNPJ de n. </w:t>
      </w:r>
      <w:r w:rsidR="00AC0EF1" w:rsidRPr="00AC0EF1">
        <w:rPr>
          <w:rFonts w:ascii="Bookman Old Style" w:hAnsi="Bookman Old Style" w:cs="Arial"/>
          <w:b/>
          <w:bCs/>
          <w:sz w:val="22"/>
          <w:szCs w:val="22"/>
          <w:lang w:val="pt-PT" w:eastAsia="en-US"/>
        </w:rPr>
        <w:t>14.485.496/0001-45</w:t>
      </w:r>
      <w:r w:rsidR="00B432DC">
        <w:rPr>
          <w:rFonts w:ascii="Bookman Old Style" w:hAnsi="Bookman Old Style" w:cs="Arial"/>
          <w:b/>
          <w:bCs/>
          <w:sz w:val="22"/>
          <w:szCs w:val="22"/>
          <w:lang w:val="pt-PT" w:eastAsia="en-US"/>
        </w:rPr>
        <w:t xml:space="preserve"> </w:t>
      </w:r>
      <w:r w:rsidR="00747A50" w:rsidRPr="006D6EDE">
        <w:rPr>
          <w:rFonts w:ascii="Bookman Old Style" w:hAnsi="Bookman Old Style" w:cs="Arial"/>
          <w:bCs/>
          <w:sz w:val="22"/>
          <w:szCs w:val="22"/>
        </w:rPr>
        <w:t>–</w:t>
      </w:r>
      <w:r w:rsidR="00260715" w:rsidRPr="006D6EDE">
        <w:rPr>
          <w:rFonts w:ascii="Bookman Old Style" w:hAnsi="Bookman Old Style" w:cs="Arial"/>
          <w:bCs/>
          <w:sz w:val="22"/>
          <w:szCs w:val="22"/>
        </w:rPr>
        <w:t xml:space="preserve"> </w:t>
      </w:r>
      <w:r w:rsidRPr="006D6EDE">
        <w:rPr>
          <w:rFonts w:ascii="Bookman Old Style" w:hAnsi="Bookman Old Style"/>
          <w:sz w:val="22"/>
          <w:szCs w:val="22"/>
        </w:rPr>
        <w:t>Data</w:t>
      </w:r>
      <w:r w:rsidR="00747A50" w:rsidRPr="006D6EDE">
        <w:rPr>
          <w:rFonts w:ascii="Bookman Old Style" w:hAnsi="Bookman Old Style"/>
          <w:sz w:val="22"/>
          <w:szCs w:val="22"/>
        </w:rPr>
        <w:t xml:space="preserve"> </w:t>
      </w:r>
      <w:r w:rsidRPr="006D6EDE">
        <w:rPr>
          <w:rFonts w:ascii="Bookman Old Style" w:hAnsi="Bookman Old Style"/>
          <w:sz w:val="22"/>
          <w:szCs w:val="22"/>
        </w:rPr>
        <w:t xml:space="preserve">da Contratação: </w:t>
      </w:r>
      <w:r w:rsidR="00AC0EF1">
        <w:rPr>
          <w:rFonts w:ascii="Bookman Old Style" w:hAnsi="Bookman Old Style"/>
          <w:sz w:val="22"/>
          <w:szCs w:val="22"/>
        </w:rPr>
        <w:t>26/10</w:t>
      </w:r>
      <w:r w:rsidRPr="006D6EDE">
        <w:rPr>
          <w:rFonts w:ascii="Bookman Old Style" w:hAnsi="Bookman Old Style"/>
          <w:sz w:val="22"/>
          <w:szCs w:val="22"/>
        </w:rPr>
        <w:t>/202</w:t>
      </w:r>
      <w:r w:rsidR="00232ADF" w:rsidRPr="006D6EDE">
        <w:rPr>
          <w:rFonts w:ascii="Bookman Old Style" w:hAnsi="Bookman Old Style"/>
          <w:sz w:val="22"/>
          <w:szCs w:val="22"/>
        </w:rPr>
        <w:t>6</w:t>
      </w:r>
      <w:r w:rsidRPr="006D6EDE">
        <w:rPr>
          <w:rFonts w:ascii="Bookman Old Style" w:hAnsi="Bookman Old Style"/>
          <w:sz w:val="22"/>
          <w:szCs w:val="22"/>
        </w:rPr>
        <w:t xml:space="preserve"> - Valor de</w:t>
      </w:r>
      <w:r w:rsidRPr="006D6EDE">
        <w:rPr>
          <w:rFonts w:ascii="Bookman Old Style" w:hAnsi="Bookman Old Style"/>
          <w:b/>
          <w:sz w:val="22"/>
          <w:szCs w:val="22"/>
        </w:rPr>
        <w:t xml:space="preserve"> </w:t>
      </w:r>
      <w:r w:rsidR="00AC0EF1" w:rsidRPr="00AC5355">
        <w:rPr>
          <w:rFonts w:ascii="Bookman Old Style" w:hAnsi="Bookman Old Style" w:cs="Arial"/>
          <w:b/>
          <w:sz w:val="22"/>
          <w:szCs w:val="22"/>
        </w:rPr>
        <w:t xml:space="preserve">R$ </w:t>
      </w:r>
      <w:r w:rsidR="00AC0EF1">
        <w:rPr>
          <w:rFonts w:ascii="Bookman Old Style" w:hAnsi="Bookman Old Style" w:cs="Arial"/>
          <w:b/>
          <w:sz w:val="22"/>
          <w:szCs w:val="22"/>
        </w:rPr>
        <w:t>4.155,06</w:t>
      </w:r>
      <w:r w:rsidR="00AC0EF1" w:rsidRPr="00AC5355">
        <w:rPr>
          <w:rFonts w:ascii="Bookman Old Style" w:hAnsi="Bookman Old Style" w:cs="Arial"/>
          <w:b/>
          <w:sz w:val="22"/>
          <w:szCs w:val="22"/>
        </w:rPr>
        <w:t xml:space="preserve"> (</w:t>
      </w:r>
      <w:r w:rsidR="00AC0EF1">
        <w:rPr>
          <w:rFonts w:ascii="Bookman Old Style" w:hAnsi="Bookman Old Style" w:cs="Arial"/>
          <w:b/>
          <w:sz w:val="22"/>
          <w:szCs w:val="22"/>
        </w:rPr>
        <w:t>Quatro mil, cento e cinquenta e cinco reais e seis centavos)</w:t>
      </w:r>
      <w:r w:rsidR="00B432DC">
        <w:rPr>
          <w:rFonts w:ascii="Bookman Old Style" w:hAnsi="Bookman Old Style" w:cs="Arial"/>
          <w:b/>
          <w:bCs/>
          <w:sz w:val="22"/>
          <w:szCs w:val="22"/>
        </w:rPr>
        <w:t xml:space="preserve">. </w:t>
      </w:r>
      <w:r w:rsidR="00F111A6" w:rsidRPr="006D6EDE">
        <w:rPr>
          <w:rFonts w:ascii="Bookman Old Style" w:hAnsi="Bookman Old Style"/>
          <w:b/>
          <w:sz w:val="22"/>
          <w:szCs w:val="22"/>
        </w:rPr>
        <w:t xml:space="preserve">Informações complementares: </w:t>
      </w:r>
      <w:r w:rsidR="00F111A6" w:rsidRPr="006D6EDE">
        <w:rPr>
          <w:rFonts w:ascii="Bookman Old Style" w:hAnsi="Bookman Old Style"/>
          <w:sz w:val="22"/>
          <w:szCs w:val="22"/>
        </w:rPr>
        <w:t>Dispensa de Licitação, Lei n. 14.133/2021, artigo n. 75, inciso II.</w:t>
      </w:r>
    </w:p>
    <w:p w14:paraId="2C14B9B1" w14:textId="77777777" w:rsidR="00CB533B" w:rsidRPr="006D6EDE" w:rsidRDefault="00CB533B" w:rsidP="00F111A6">
      <w:pPr>
        <w:jc w:val="both"/>
        <w:rPr>
          <w:rFonts w:ascii="Bookman Old Style" w:hAnsi="Bookman Old Style"/>
          <w:b/>
          <w:bCs/>
          <w:sz w:val="22"/>
          <w:szCs w:val="22"/>
          <w:highlight w:val="yellow"/>
        </w:rPr>
      </w:pPr>
    </w:p>
    <w:p w14:paraId="716394A5" w14:textId="77777777" w:rsidR="00C0471B" w:rsidRPr="00226DD6" w:rsidRDefault="00C0471B" w:rsidP="00C0471B">
      <w:pPr>
        <w:jc w:val="both"/>
        <w:rPr>
          <w:rFonts w:ascii="Bookman Old Style" w:hAnsi="Bookman Old Style"/>
          <w:b/>
          <w:bCs/>
          <w:sz w:val="22"/>
          <w:szCs w:val="22"/>
        </w:rPr>
      </w:pPr>
      <w:bookmarkStart w:id="5" w:name="_Hlk221002177"/>
      <w:r w:rsidRPr="00226DD6">
        <w:rPr>
          <w:rFonts w:ascii="Bookman Old Style" w:hAnsi="Bookman Old Style"/>
          <w:b/>
          <w:bCs/>
          <w:sz w:val="22"/>
          <w:szCs w:val="22"/>
        </w:rPr>
        <w:t>Cód. de Registro de Informação (</w:t>
      </w:r>
      <w:proofErr w:type="spellStart"/>
      <w:r w:rsidRPr="00226DD6">
        <w:rPr>
          <w:rFonts w:ascii="Bookman Old Style" w:hAnsi="Bookman Old Style"/>
          <w:b/>
          <w:bCs/>
          <w:sz w:val="22"/>
          <w:szCs w:val="22"/>
        </w:rPr>
        <w:t>e-Sfinge</w:t>
      </w:r>
      <w:proofErr w:type="spellEnd"/>
      <w:r w:rsidRPr="00226DD6">
        <w:rPr>
          <w:rFonts w:ascii="Bookman Old Style" w:hAnsi="Bookman Old Style"/>
          <w:b/>
          <w:bCs/>
          <w:sz w:val="22"/>
          <w:szCs w:val="22"/>
        </w:rPr>
        <w:t>):</w:t>
      </w:r>
    </w:p>
    <w:p w14:paraId="144A7D3F" w14:textId="77777777" w:rsidR="00C0471B" w:rsidRPr="001C1F52" w:rsidRDefault="00C0471B" w:rsidP="00C0471B">
      <w:pPr>
        <w:jc w:val="both"/>
        <w:rPr>
          <w:rFonts w:ascii="Bookman Old Style" w:hAnsi="Bookman Old Style" w:cs="Arial"/>
          <w:bCs/>
          <w:sz w:val="22"/>
          <w:szCs w:val="22"/>
        </w:rPr>
      </w:pPr>
      <w:r w:rsidRPr="00907BA8">
        <w:rPr>
          <w:rFonts w:ascii="Bookman Old Style" w:hAnsi="Bookman Old Style" w:cs="Arial"/>
          <w:bCs/>
          <w:sz w:val="22"/>
          <w:szCs w:val="22"/>
        </w:rPr>
        <w:t>86C3EF4DCFF00FDC7699C2C9273D6523EEF310CA </w:t>
      </w:r>
    </w:p>
    <w:p w14:paraId="53AFEE4C" w14:textId="77777777" w:rsidR="00EE72BE" w:rsidRPr="00694215" w:rsidRDefault="00EE72BE" w:rsidP="007C07CC">
      <w:pPr>
        <w:jc w:val="both"/>
        <w:rPr>
          <w:rFonts w:ascii="Bookman Old Style" w:hAnsi="Bookman Old Style" w:cs="Arial"/>
          <w:bCs/>
          <w:sz w:val="22"/>
          <w:szCs w:val="22"/>
          <w:highlight w:val="yellow"/>
        </w:rPr>
      </w:pPr>
    </w:p>
    <w:bookmarkEnd w:id="5"/>
    <w:p w14:paraId="6928EEBC" w14:textId="12B4B58E" w:rsidR="006D6EDE" w:rsidRPr="00463D5E" w:rsidRDefault="006D6EDE" w:rsidP="006D6EDE">
      <w:pPr>
        <w:jc w:val="both"/>
        <w:rPr>
          <w:rFonts w:ascii="Bookman Old Style" w:hAnsi="Bookman Old Style" w:cs="Tahoma"/>
          <w:sz w:val="22"/>
          <w:szCs w:val="22"/>
        </w:rPr>
      </w:pPr>
      <w:r w:rsidRPr="00B54A4E">
        <w:rPr>
          <w:rFonts w:ascii="Bookman Old Style" w:hAnsi="Bookman Old Style" w:cs="Tahoma"/>
          <w:sz w:val="22"/>
          <w:szCs w:val="22"/>
        </w:rPr>
        <w:t xml:space="preserve">Peritiba – SC., </w:t>
      </w:r>
      <w:r w:rsidR="00B432DC" w:rsidRPr="00B54A4E">
        <w:rPr>
          <w:rFonts w:ascii="Bookman Old Style" w:hAnsi="Bookman Old Style" w:cs="Tahoma"/>
          <w:sz w:val="22"/>
          <w:szCs w:val="22"/>
        </w:rPr>
        <w:t>2</w:t>
      </w:r>
      <w:r w:rsidR="00B54A4E" w:rsidRPr="00B54A4E">
        <w:rPr>
          <w:rFonts w:ascii="Bookman Old Style" w:hAnsi="Bookman Old Style" w:cs="Tahoma"/>
          <w:sz w:val="22"/>
          <w:szCs w:val="22"/>
        </w:rPr>
        <w:t>6</w:t>
      </w:r>
      <w:r w:rsidRPr="00B54A4E">
        <w:rPr>
          <w:rFonts w:ascii="Bookman Old Style" w:hAnsi="Bookman Old Style" w:cs="Tahoma"/>
          <w:sz w:val="22"/>
          <w:szCs w:val="22"/>
        </w:rPr>
        <w:t xml:space="preserve"> de </w:t>
      </w:r>
      <w:r w:rsidR="00694215" w:rsidRPr="00B54A4E">
        <w:rPr>
          <w:rFonts w:ascii="Bookman Old Style" w:hAnsi="Bookman Old Style" w:cs="Tahoma"/>
          <w:sz w:val="22"/>
          <w:szCs w:val="22"/>
        </w:rPr>
        <w:t>outubro</w:t>
      </w:r>
      <w:r w:rsidRPr="00B54A4E">
        <w:rPr>
          <w:rFonts w:ascii="Bookman Old Style" w:hAnsi="Bookman Old Style" w:cs="Tahoma"/>
          <w:sz w:val="22"/>
          <w:szCs w:val="22"/>
        </w:rPr>
        <w:t xml:space="preserve"> de 2026.</w:t>
      </w:r>
    </w:p>
    <w:p w14:paraId="384CB219" w14:textId="77777777" w:rsidR="007C07CC" w:rsidRDefault="007C07CC" w:rsidP="007C07CC">
      <w:pPr>
        <w:jc w:val="both"/>
        <w:rPr>
          <w:rFonts w:ascii="Bookman Old Style" w:hAnsi="Bookman Old Style" w:cs="Tahoma"/>
          <w:b/>
          <w:sz w:val="22"/>
          <w:szCs w:val="22"/>
          <w:highlight w:val="yellow"/>
        </w:rPr>
      </w:pPr>
    </w:p>
    <w:p w14:paraId="73AF5C21" w14:textId="77777777" w:rsidR="00B432DC" w:rsidRPr="006D6EDE" w:rsidRDefault="00B432DC" w:rsidP="007C07CC">
      <w:pPr>
        <w:jc w:val="both"/>
        <w:rPr>
          <w:rFonts w:ascii="Bookman Old Style" w:hAnsi="Bookman Old Style" w:cs="Tahoma"/>
          <w:b/>
          <w:sz w:val="22"/>
          <w:szCs w:val="22"/>
          <w:highlight w:val="yellow"/>
        </w:rPr>
      </w:pPr>
    </w:p>
    <w:p w14:paraId="08972757" w14:textId="77777777" w:rsidR="007C07CC" w:rsidRPr="005A45F2" w:rsidRDefault="007C07CC" w:rsidP="007C07CC">
      <w:pPr>
        <w:jc w:val="both"/>
        <w:rPr>
          <w:rFonts w:ascii="Bookman Old Style" w:hAnsi="Bookman Old Style" w:cs="Tahoma"/>
          <w:sz w:val="22"/>
          <w:szCs w:val="22"/>
        </w:rPr>
      </w:pPr>
      <w:r w:rsidRPr="005A45F2">
        <w:rPr>
          <w:rFonts w:ascii="Bookman Old Style" w:hAnsi="Bookman Old Style" w:cs="Tahoma"/>
          <w:b/>
          <w:sz w:val="22"/>
          <w:szCs w:val="22"/>
        </w:rPr>
        <w:t>PAULO JOSÉ DEITOS</w:t>
      </w:r>
      <w:r w:rsidRPr="005A45F2">
        <w:rPr>
          <w:rFonts w:ascii="Bookman Old Style" w:hAnsi="Bookman Old Style" w:cs="Tahoma"/>
          <w:sz w:val="22"/>
          <w:szCs w:val="22"/>
        </w:rPr>
        <w:t xml:space="preserve"> </w:t>
      </w:r>
    </w:p>
    <w:p w14:paraId="29CCF293" w14:textId="77777777" w:rsidR="007C07CC" w:rsidRPr="006673AA" w:rsidRDefault="007C07CC" w:rsidP="007C07CC">
      <w:pPr>
        <w:jc w:val="both"/>
        <w:rPr>
          <w:rFonts w:ascii="Bookman Old Style" w:hAnsi="Bookman Old Style" w:cs="Tahoma"/>
          <w:sz w:val="22"/>
          <w:szCs w:val="22"/>
        </w:rPr>
      </w:pPr>
      <w:r w:rsidRPr="005A45F2">
        <w:rPr>
          <w:rFonts w:ascii="Bookman Old Style" w:hAnsi="Bookman Old Style" w:cs="Tahoma"/>
          <w:sz w:val="22"/>
          <w:szCs w:val="22"/>
        </w:rPr>
        <w:t>Prefeito Municipal</w:t>
      </w:r>
      <w:r w:rsidRPr="00C2438B">
        <w:rPr>
          <w:rFonts w:ascii="Bookman Old Style" w:hAnsi="Bookman Old Style" w:cs="Tahoma"/>
          <w:sz w:val="22"/>
          <w:szCs w:val="22"/>
        </w:rPr>
        <w:t xml:space="preserve"> </w:t>
      </w:r>
    </w:p>
    <w:p w14:paraId="3B05F6E8" w14:textId="77C56F7C" w:rsidR="00C97D88" w:rsidRDefault="00C97D88" w:rsidP="00832DA6">
      <w:pPr>
        <w:jc w:val="both"/>
        <w:rPr>
          <w:rFonts w:ascii="Bookman Old Style" w:hAnsi="Bookman Old Style"/>
          <w:sz w:val="22"/>
          <w:szCs w:val="22"/>
        </w:rPr>
      </w:pPr>
    </w:p>
    <w:p w14:paraId="6C52E10E" w14:textId="4290BD6A" w:rsidR="002C4ECA" w:rsidRDefault="002C4ECA" w:rsidP="002C4ECA">
      <w:pPr>
        <w:rPr>
          <w:rFonts w:ascii="Bookman Old Style" w:hAnsi="Bookman Old Style"/>
          <w:sz w:val="22"/>
          <w:szCs w:val="22"/>
        </w:rPr>
      </w:pPr>
    </w:p>
    <w:p w14:paraId="45BF5191" w14:textId="57A8FB25" w:rsidR="002C4ECA" w:rsidRPr="002C4ECA" w:rsidRDefault="002C4ECA" w:rsidP="002C4ECA">
      <w:pPr>
        <w:tabs>
          <w:tab w:val="left" w:pos="6990"/>
        </w:tabs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ab/>
      </w:r>
    </w:p>
    <w:sectPr w:rsidR="002C4ECA" w:rsidRPr="002C4ECA" w:rsidSect="00A378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097D5" w14:textId="77777777" w:rsidR="00F61866" w:rsidRDefault="00F61866" w:rsidP="00010C01">
      <w:r>
        <w:separator/>
      </w:r>
    </w:p>
  </w:endnote>
  <w:endnote w:type="continuationSeparator" w:id="0">
    <w:p w14:paraId="294487CB" w14:textId="77777777" w:rsidR="00F61866" w:rsidRDefault="00F61866" w:rsidP="00010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184CF" w14:textId="77777777" w:rsidR="00010C01" w:rsidRDefault="00010C0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65683" w14:textId="77777777" w:rsidR="00010C01" w:rsidRDefault="00010C0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26246" w14:textId="77777777" w:rsidR="00010C01" w:rsidRDefault="00010C0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103B3B" w14:textId="77777777" w:rsidR="00F61866" w:rsidRDefault="00F61866" w:rsidP="00010C01">
      <w:r>
        <w:separator/>
      </w:r>
    </w:p>
  </w:footnote>
  <w:footnote w:type="continuationSeparator" w:id="0">
    <w:p w14:paraId="40EF71A9" w14:textId="77777777" w:rsidR="00F61866" w:rsidRDefault="00F61866" w:rsidP="00010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C1C10" w14:textId="77777777" w:rsidR="00010C01" w:rsidRDefault="00010C0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D7D87" w14:textId="77777777" w:rsidR="00010C01" w:rsidRDefault="00010C01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C87A7" w14:textId="77777777" w:rsidR="00010C01" w:rsidRDefault="00010C0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F3F30"/>
    <w:multiLevelType w:val="hybridMultilevel"/>
    <w:tmpl w:val="8AA2D7F8"/>
    <w:lvl w:ilvl="0" w:tplc="C86EC46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Raavi" w:hint="default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250786"/>
    <w:multiLevelType w:val="hybridMultilevel"/>
    <w:tmpl w:val="8ACC37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B74"/>
    <w:rsid w:val="000024C4"/>
    <w:rsid w:val="00007518"/>
    <w:rsid w:val="00007B95"/>
    <w:rsid w:val="00010C01"/>
    <w:rsid w:val="00012870"/>
    <w:rsid w:val="00012E23"/>
    <w:rsid w:val="0001343B"/>
    <w:rsid w:val="0001354A"/>
    <w:rsid w:val="000150FE"/>
    <w:rsid w:val="00015C99"/>
    <w:rsid w:val="0001633C"/>
    <w:rsid w:val="0001665C"/>
    <w:rsid w:val="00016ECD"/>
    <w:rsid w:val="00017DD5"/>
    <w:rsid w:val="00020FD8"/>
    <w:rsid w:val="00023088"/>
    <w:rsid w:val="00023367"/>
    <w:rsid w:val="0002348D"/>
    <w:rsid w:val="000245F2"/>
    <w:rsid w:val="0002475B"/>
    <w:rsid w:val="000263F2"/>
    <w:rsid w:val="00032611"/>
    <w:rsid w:val="00032DAF"/>
    <w:rsid w:val="00040D63"/>
    <w:rsid w:val="00041FDC"/>
    <w:rsid w:val="000431F7"/>
    <w:rsid w:val="00043CD0"/>
    <w:rsid w:val="0004433F"/>
    <w:rsid w:val="0004620D"/>
    <w:rsid w:val="00046DF0"/>
    <w:rsid w:val="00051BCB"/>
    <w:rsid w:val="000525FB"/>
    <w:rsid w:val="00052979"/>
    <w:rsid w:val="000534D6"/>
    <w:rsid w:val="0005398D"/>
    <w:rsid w:val="000550BD"/>
    <w:rsid w:val="000624B8"/>
    <w:rsid w:val="00063144"/>
    <w:rsid w:val="00064D21"/>
    <w:rsid w:val="0007034A"/>
    <w:rsid w:val="00070CB8"/>
    <w:rsid w:val="000748A3"/>
    <w:rsid w:val="00075449"/>
    <w:rsid w:val="0007561B"/>
    <w:rsid w:val="000761EA"/>
    <w:rsid w:val="00077715"/>
    <w:rsid w:val="00080165"/>
    <w:rsid w:val="0008125F"/>
    <w:rsid w:val="000813CD"/>
    <w:rsid w:val="00081918"/>
    <w:rsid w:val="00082C66"/>
    <w:rsid w:val="00085689"/>
    <w:rsid w:val="000856B8"/>
    <w:rsid w:val="00086739"/>
    <w:rsid w:val="00086AC0"/>
    <w:rsid w:val="000873AA"/>
    <w:rsid w:val="000911A3"/>
    <w:rsid w:val="00091B89"/>
    <w:rsid w:val="000936E5"/>
    <w:rsid w:val="00093B94"/>
    <w:rsid w:val="00094B2D"/>
    <w:rsid w:val="000966C1"/>
    <w:rsid w:val="000A0ACC"/>
    <w:rsid w:val="000A14E7"/>
    <w:rsid w:val="000A48BF"/>
    <w:rsid w:val="000A77E1"/>
    <w:rsid w:val="000B05A0"/>
    <w:rsid w:val="000B164C"/>
    <w:rsid w:val="000B3985"/>
    <w:rsid w:val="000B3BD9"/>
    <w:rsid w:val="000B43AA"/>
    <w:rsid w:val="000B4582"/>
    <w:rsid w:val="000B52CA"/>
    <w:rsid w:val="000B7EF8"/>
    <w:rsid w:val="000C0782"/>
    <w:rsid w:val="000C43B8"/>
    <w:rsid w:val="000C4CB9"/>
    <w:rsid w:val="000C5793"/>
    <w:rsid w:val="000C59BA"/>
    <w:rsid w:val="000C7928"/>
    <w:rsid w:val="000D3807"/>
    <w:rsid w:val="000D40BC"/>
    <w:rsid w:val="000D53BB"/>
    <w:rsid w:val="000D550D"/>
    <w:rsid w:val="000E0D5F"/>
    <w:rsid w:val="000E1C64"/>
    <w:rsid w:val="000E2FBB"/>
    <w:rsid w:val="000E34EE"/>
    <w:rsid w:val="000E4198"/>
    <w:rsid w:val="000E60DE"/>
    <w:rsid w:val="000F33D8"/>
    <w:rsid w:val="000F397C"/>
    <w:rsid w:val="000F3ABB"/>
    <w:rsid w:val="000F4CAC"/>
    <w:rsid w:val="000F6822"/>
    <w:rsid w:val="000F7254"/>
    <w:rsid w:val="000F72D7"/>
    <w:rsid w:val="0010064B"/>
    <w:rsid w:val="00100B21"/>
    <w:rsid w:val="00100F37"/>
    <w:rsid w:val="001015EA"/>
    <w:rsid w:val="0010228D"/>
    <w:rsid w:val="00102337"/>
    <w:rsid w:val="001025FB"/>
    <w:rsid w:val="00104CF3"/>
    <w:rsid w:val="0010625D"/>
    <w:rsid w:val="00107457"/>
    <w:rsid w:val="00107A85"/>
    <w:rsid w:val="00115DCB"/>
    <w:rsid w:val="001200EC"/>
    <w:rsid w:val="0012034F"/>
    <w:rsid w:val="00124009"/>
    <w:rsid w:val="0012656C"/>
    <w:rsid w:val="001301B2"/>
    <w:rsid w:val="00131191"/>
    <w:rsid w:val="001325EE"/>
    <w:rsid w:val="0013422F"/>
    <w:rsid w:val="00135077"/>
    <w:rsid w:val="0013542E"/>
    <w:rsid w:val="00135AF5"/>
    <w:rsid w:val="00136574"/>
    <w:rsid w:val="001405D3"/>
    <w:rsid w:val="001406A5"/>
    <w:rsid w:val="001407ED"/>
    <w:rsid w:val="00141942"/>
    <w:rsid w:val="00145A74"/>
    <w:rsid w:val="00147C4F"/>
    <w:rsid w:val="00152536"/>
    <w:rsid w:val="0015384D"/>
    <w:rsid w:val="00155C3F"/>
    <w:rsid w:val="00156518"/>
    <w:rsid w:val="00156903"/>
    <w:rsid w:val="0016004A"/>
    <w:rsid w:val="00162199"/>
    <w:rsid w:val="00162EDC"/>
    <w:rsid w:val="00164C69"/>
    <w:rsid w:val="001659EC"/>
    <w:rsid w:val="00166173"/>
    <w:rsid w:val="00173BD3"/>
    <w:rsid w:val="00175776"/>
    <w:rsid w:val="00177434"/>
    <w:rsid w:val="0017780C"/>
    <w:rsid w:val="00177B3E"/>
    <w:rsid w:val="001809B3"/>
    <w:rsid w:val="00180A66"/>
    <w:rsid w:val="00180E01"/>
    <w:rsid w:val="00182CBF"/>
    <w:rsid w:val="00183D14"/>
    <w:rsid w:val="00184A25"/>
    <w:rsid w:val="00186498"/>
    <w:rsid w:val="001868A1"/>
    <w:rsid w:val="001871C5"/>
    <w:rsid w:val="00190521"/>
    <w:rsid w:val="0019160F"/>
    <w:rsid w:val="001926E6"/>
    <w:rsid w:val="00195D0D"/>
    <w:rsid w:val="001966C4"/>
    <w:rsid w:val="001971C5"/>
    <w:rsid w:val="001A0E1C"/>
    <w:rsid w:val="001A3DD0"/>
    <w:rsid w:val="001A6484"/>
    <w:rsid w:val="001A67B0"/>
    <w:rsid w:val="001A75DD"/>
    <w:rsid w:val="001B0E30"/>
    <w:rsid w:val="001B192C"/>
    <w:rsid w:val="001C0AC0"/>
    <w:rsid w:val="001C286A"/>
    <w:rsid w:val="001C28BD"/>
    <w:rsid w:val="001C5807"/>
    <w:rsid w:val="001D3360"/>
    <w:rsid w:val="001D33DE"/>
    <w:rsid w:val="001D497F"/>
    <w:rsid w:val="001D4B7A"/>
    <w:rsid w:val="001E1A7D"/>
    <w:rsid w:val="001E561A"/>
    <w:rsid w:val="001E581A"/>
    <w:rsid w:val="001E61A0"/>
    <w:rsid w:val="001E6851"/>
    <w:rsid w:val="001E71CE"/>
    <w:rsid w:val="001F0C20"/>
    <w:rsid w:val="001F2882"/>
    <w:rsid w:val="001F3D5C"/>
    <w:rsid w:val="001F4ED4"/>
    <w:rsid w:val="001F7D23"/>
    <w:rsid w:val="002001FF"/>
    <w:rsid w:val="00203D93"/>
    <w:rsid w:val="00204188"/>
    <w:rsid w:val="0020456D"/>
    <w:rsid w:val="0020483C"/>
    <w:rsid w:val="0020653A"/>
    <w:rsid w:val="00207E93"/>
    <w:rsid w:val="002121B6"/>
    <w:rsid w:val="00216278"/>
    <w:rsid w:val="00216547"/>
    <w:rsid w:val="00217133"/>
    <w:rsid w:val="0022026C"/>
    <w:rsid w:val="00220D5C"/>
    <w:rsid w:val="002218C2"/>
    <w:rsid w:val="00224A65"/>
    <w:rsid w:val="00225454"/>
    <w:rsid w:val="00226DD6"/>
    <w:rsid w:val="00227D04"/>
    <w:rsid w:val="00232ADF"/>
    <w:rsid w:val="00233306"/>
    <w:rsid w:val="0023384B"/>
    <w:rsid w:val="00233DF4"/>
    <w:rsid w:val="002346F8"/>
    <w:rsid w:val="00234B90"/>
    <w:rsid w:val="00236D6C"/>
    <w:rsid w:val="0024122C"/>
    <w:rsid w:val="00241A9D"/>
    <w:rsid w:val="00241D70"/>
    <w:rsid w:val="002424C3"/>
    <w:rsid w:val="00243159"/>
    <w:rsid w:val="00243198"/>
    <w:rsid w:val="00245EBD"/>
    <w:rsid w:val="00245F5D"/>
    <w:rsid w:val="00246512"/>
    <w:rsid w:val="00246AC7"/>
    <w:rsid w:val="00254350"/>
    <w:rsid w:val="0025454B"/>
    <w:rsid w:val="00255631"/>
    <w:rsid w:val="00257210"/>
    <w:rsid w:val="00260715"/>
    <w:rsid w:val="0026136C"/>
    <w:rsid w:val="002613A3"/>
    <w:rsid w:val="00264AA4"/>
    <w:rsid w:val="0026562B"/>
    <w:rsid w:val="00266671"/>
    <w:rsid w:val="002671D2"/>
    <w:rsid w:val="00270BC2"/>
    <w:rsid w:val="002717F7"/>
    <w:rsid w:val="00273570"/>
    <w:rsid w:val="00275F2A"/>
    <w:rsid w:val="00277472"/>
    <w:rsid w:val="002800FD"/>
    <w:rsid w:val="002819A5"/>
    <w:rsid w:val="00282395"/>
    <w:rsid w:val="002823C8"/>
    <w:rsid w:val="00284EE7"/>
    <w:rsid w:val="00285197"/>
    <w:rsid w:val="00286F57"/>
    <w:rsid w:val="00287024"/>
    <w:rsid w:val="00287494"/>
    <w:rsid w:val="002876BD"/>
    <w:rsid w:val="00290082"/>
    <w:rsid w:val="0029031E"/>
    <w:rsid w:val="00290FEE"/>
    <w:rsid w:val="00292CCE"/>
    <w:rsid w:val="00292EAF"/>
    <w:rsid w:val="002953DE"/>
    <w:rsid w:val="0029550A"/>
    <w:rsid w:val="00295DB5"/>
    <w:rsid w:val="00296E79"/>
    <w:rsid w:val="002974C5"/>
    <w:rsid w:val="0029782F"/>
    <w:rsid w:val="002A343F"/>
    <w:rsid w:val="002A3783"/>
    <w:rsid w:val="002A4D11"/>
    <w:rsid w:val="002A5666"/>
    <w:rsid w:val="002A5B4F"/>
    <w:rsid w:val="002A5BE7"/>
    <w:rsid w:val="002A7097"/>
    <w:rsid w:val="002A709C"/>
    <w:rsid w:val="002A7CD4"/>
    <w:rsid w:val="002B0143"/>
    <w:rsid w:val="002B0AC5"/>
    <w:rsid w:val="002B27AE"/>
    <w:rsid w:val="002B3D68"/>
    <w:rsid w:val="002B483A"/>
    <w:rsid w:val="002B593C"/>
    <w:rsid w:val="002B5C54"/>
    <w:rsid w:val="002B605E"/>
    <w:rsid w:val="002B6610"/>
    <w:rsid w:val="002C0DCA"/>
    <w:rsid w:val="002C14B5"/>
    <w:rsid w:val="002C15B2"/>
    <w:rsid w:val="002C39AE"/>
    <w:rsid w:val="002C4ECA"/>
    <w:rsid w:val="002C59A7"/>
    <w:rsid w:val="002C71AE"/>
    <w:rsid w:val="002C7C4E"/>
    <w:rsid w:val="002D3B70"/>
    <w:rsid w:val="002D59B5"/>
    <w:rsid w:val="002D5BC6"/>
    <w:rsid w:val="002D5C4F"/>
    <w:rsid w:val="002D5C6C"/>
    <w:rsid w:val="002E00F1"/>
    <w:rsid w:val="002E0E85"/>
    <w:rsid w:val="002E1CB4"/>
    <w:rsid w:val="002E2506"/>
    <w:rsid w:val="002E3C5B"/>
    <w:rsid w:val="002E4DDE"/>
    <w:rsid w:val="002E6206"/>
    <w:rsid w:val="002E6CC6"/>
    <w:rsid w:val="002E7083"/>
    <w:rsid w:val="002E72E8"/>
    <w:rsid w:val="002E77E1"/>
    <w:rsid w:val="002F04A3"/>
    <w:rsid w:val="002F23C8"/>
    <w:rsid w:val="002F3956"/>
    <w:rsid w:val="002F5A19"/>
    <w:rsid w:val="002F6601"/>
    <w:rsid w:val="002F7008"/>
    <w:rsid w:val="003000C9"/>
    <w:rsid w:val="00300897"/>
    <w:rsid w:val="003026E5"/>
    <w:rsid w:val="003028CE"/>
    <w:rsid w:val="003028F6"/>
    <w:rsid w:val="003056AC"/>
    <w:rsid w:val="00305B33"/>
    <w:rsid w:val="00306648"/>
    <w:rsid w:val="0030673F"/>
    <w:rsid w:val="00306E4C"/>
    <w:rsid w:val="00307796"/>
    <w:rsid w:val="0031003F"/>
    <w:rsid w:val="00311171"/>
    <w:rsid w:val="00311AE4"/>
    <w:rsid w:val="00312CC1"/>
    <w:rsid w:val="00315821"/>
    <w:rsid w:val="00321F70"/>
    <w:rsid w:val="00322512"/>
    <w:rsid w:val="003230DE"/>
    <w:rsid w:val="00323BC9"/>
    <w:rsid w:val="0032441E"/>
    <w:rsid w:val="003249A6"/>
    <w:rsid w:val="00326530"/>
    <w:rsid w:val="00326D0D"/>
    <w:rsid w:val="00331725"/>
    <w:rsid w:val="00333D0C"/>
    <w:rsid w:val="00335D5A"/>
    <w:rsid w:val="0033642B"/>
    <w:rsid w:val="00340CC9"/>
    <w:rsid w:val="00342733"/>
    <w:rsid w:val="00344D4F"/>
    <w:rsid w:val="00346507"/>
    <w:rsid w:val="00350AD6"/>
    <w:rsid w:val="00350F74"/>
    <w:rsid w:val="00353229"/>
    <w:rsid w:val="00353CA0"/>
    <w:rsid w:val="003570F2"/>
    <w:rsid w:val="0036119C"/>
    <w:rsid w:val="00365D95"/>
    <w:rsid w:val="00367427"/>
    <w:rsid w:val="00367A2C"/>
    <w:rsid w:val="00367CE2"/>
    <w:rsid w:val="00371CB5"/>
    <w:rsid w:val="003726B7"/>
    <w:rsid w:val="00372AE4"/>
    <w:rsid w:val="003750D9"/>
    <w:rsid w:val="0037693F"/>
    <w:rsid w:val="00376BC7"/>
    <w:rsid w:val="003812CD"/>
    <w:rsid w:val="00381404"/>
    <w:rsid w:val="00382175"/>
    <w:rsid w:val="003826B7"/>
    <w:rsid w:val="00382E5E"/>
    <w:rsid w:val="0038340A"/>
    <w:rsid w:val="00387582"/>
    <w:rsid w:val="00391D5A"/>
    <w:rsid w:val="00392BE6"/>
    <w:rsid w:val="00392DC9"/>
    <w:rsid w:val="00393BFC"/>
    <w:rsid w:val="0039524B"/>
    <w:rsid w:val="003A0D9B"/>
    <w:rsid w:val="003A2789"/>
    <w:rsid w:val="003A4F0F"/>
    <w:rsid w:val="003A74D1"/>
    <w:rsid w:val="003B0AEC"/>
    <w:rsid w:val="003B166E"/>
    <w:rsid w:val="003B4C75"/>
    <w:rsid w:val="003C01C1"/>
    <w:rsid w:val="003C0445"/>
    <w:rsid w:val="003C2422"/>
    <w:rsid w:val="003C2E2F"/>
    <w:rsid w:val="003C3D28"/>
    <w:rsid w:val="003C4CAA"/>
    <w:rsid w:val="003C629B"/>
    <w:rsid w:val="003D0418"/>
    <w:rsid w:val="003D52EA"/>
    <w:rsid w:val="003D61BC"/>
    <w:rsid w:val="003E4377"/>
    <w:rsid w:val="003E4D55"/>
    <w:rsid w:val="003F0C14"/>
    <w:rsid w:val="003F2E71"/>
    <w:rsid w:val="003F7335"/>
    <w:rsid w:val="003F788F"/>
    <w:rsid w:val="0040026E"/>
    <w:rsid w:val="00400EF1"/>
    <w:rsid w:val="004032C1"/>
    <w:rsid w:val="00403CF0"/>
    <w:rsid w:val="004044AA"/>
    <w:rsid w:val="004060AA"/>
    <w:rsid w:val="004066CA"/>
    <w:rsid w:val="0040708F"/>
    <w:rsid w:val="00411F26"/>
    <w:rsid w:val="00412699"/>
    <w:rsid w:val="00412CB2"/>
    <w:rsid w:val="00413C57"/>
    <w:rsid w:val="00415B94"/>
    <w:rsid w:val="004207D5"/>
    <w:rsid w:val="00421052"/>
    <w:rsid w:val="004236D4"/>
    <w:rsid w:val="00423888"/>
    <w:rsid w:val="00424931"/>
    <w:rsid w:val="00425E7A"/>
    <w:rsid w:val="0042680A"/>
    <w:rsid w:val="00427FAF"/>
    <w:rsid w:val="00430FC0"/>
    <w:rsid w:val="00431E29"/>
    <w:rsid w:val="00433081"/>
    <w:rsid w:val="00433BA4"/>
    <w:rsid w:val="0043610F"/>
    <w:rsid w:val="00436F25"/>
    <w:rsid w:val="00445F97"/>
    <w:rsid w:val="00447580"/>
    <w:rsid w:val="004502D2"/>
    <w:rsid w:val="00450970"/>
    <w:rsid w:val="0045200A"/>
    <w:rsid w:val="00452C2F"/>
    <w:rsid w:val="00455252"/>
    <w:rsid w:val="00455824"/>
    <w:rsid w:val="004572EC"/>
    <w:rsid w:val="004603D9"/>
    <w:rsid w:val="0046186A"/>
    <w:rsid w:val="00461E86"/>
    <w:rsid w:val="00462898"/>
    <w:rsid w:val="00462CA2"/>
    <w:rsid w:val="00464421"/>
    <w:rsid w:val="004649E4"/>
    <w:rsid w:val="00464ABC"/>
    <w:rsid w:val="00465757"/>
    <w:rsid w:val="0047009E"/>
    <w:rsid w:val="0047030E"/>
    <w:rsid w:val="00470F76"/>
    <w:rsid w:val="00472327"/>
    <w:rsid w:val="0047474D"/>
    <w:rsid w:val="004757A2"/>
    <w:rsid w:val="004774E9"/>
    <w:rsid w:val="00481E52"/>
    <w:rsid w:val="0048306C"/>
    <w:rsid w:val="004837D5"/>
    <w:rsid w:val="00483AD2"/>
    <w:rsid w:val="00484F0A"/>
    <w:rsid w:val="0048711A"/>
    <w:rsid w:val="00490DA7"/>
    <w:rsid w:val="00494273"/>
    <w:rsid w:val="00495C90"/>
    <w:rsid w:val="0049719D"/>
    <w:rsid w:val="00497C5F"/>
    <w:rsid w:val="004A0DB2"/>
    <w:rsid w:val="004A1F6A"/>
    <w:rsid w:val="004A25BF"/>
    <w:rsid w:val="004A4817"/>
    <w:rsid w:val="004A48AD"/>
    <w:rsid w:val="004A52CD"/>
    <w:rsid w:val="004A65D2"/>
    <w:rsid w:val="004A717D"/>
    <w:rsid w:val="004A791E"/>
    <w:rsid w:val="004B18E0"/>
    <w:rsid w:val="004B3235"/>
    <w:rsid w:val="004B344D"/>
    <w:rsid w:val="004B35A3"/>
    <w:rsid w:val="004B4F3F"/>
    <w:rsid w:val="004B633E"/>
    <w:rsid w:val="004C08F6"/>
    <w:rsid w:val="004C0A70"/>
    <w:rsid w:val="004C0DFD"/>
    <w:rsid w:val="004D066F"/>
    <w:rsid w:val="004D11A4"/>
    <w:rsid w:val="004D1B5F"/>
    <w:rsid w:val="004D1EB9"/>
    <w:rsid w:val="004D2432"/>
    <w:rsid w:val="004D27CF"/>
    <w:rsid w:val="004D2B74"/>
    <w:rsid w:val="004D2EC3"/>
    <w:rsid w:val="004D53C6"/>
    <w:rsid w:val="004D6531"/>
    <w:rsid w:val="004D655F"/>
    <w:rsid w:val="004E1EE8"/>
    <w:rsid w:val="004E381F"/>
    <w:rsid w:val="004E6967"/>
    <w:rsid w:val="004E6D24"/>
    <w:rsid w:val="004F02D2"/>
    <w:rsid w:val="004F4FED"/>
    <w:rsid w:val="004F54A2"/>
    <w:rsid w:val="004F58DD"/>
    <w:rsid w:val="004F6362"/>
    <w:rsid w:val="004F63A6"/>
    <w:rsid w:val="005028FB"/>
    <w:rsid w:val="00503C1F"/>
    <w:rsid w:val="00503DC3"/>
    <w:rsid w:val="005043AF"/>
    <w:rsid w:val="005048D1"/>
    <w:rsid w:val="00511484"/>
    <w:rsid w:val="0051220F"/>
    <w:rsid w:val="00513018"/>
    <w:rsid w:val="005160FC"/>
    <w:rsid w:val="005212F4"/>
    <w:rsid w:val="0052156B"/>
    <w:rsid w:val="0052262F"/>
    <w:rsid w:val="00523B77"/>
    <w:rsid w:val="0052412C"/>
    <w:rsid w:val="005251B9"/>
    <w:rsid w:val="00525751"/>
    <w:rsid w:val="005303B3"/>
    <w:rsid w:val="00533689"/>
    <w:rsid w:val="00533E23"/>
    <w:rsid w:val="00535844"/>
    <w:rsid w:val="00542568"/>
    <w:rsid w:val="005427BD"/>
    <w:rsid w:val="00544546"/>
    <w:rsid w:val="00551F1B"/>
    <w:rsid w:val="00552244"/>
    <w:rsid w:val="00553C0A"/>
    <w:rsid w:val="00555354"/>
    <w:rsid w:val="00555373"/>
    <w:rsid w:val="00556425"/>
    <w:rsid w:val="005575CF"/>
    <w:rsid w:val="00557D88"/>
    <w:rsid w:val="00560283"/>
    <w:rsid w:val="00561107"/>
    <w:rsid w:val="00561BEC"/>
    <w:rsid w:val="00565301"/>
    <w:rsid w:val="005657B2"/>
    <w:rsid w:val="005662B4"/>
    <w:rsid w:val="005669F8"/>
    <w:rsid w:val="00567360"/>
    <w:rsid w:val="0056764B"/>
    <w:rsid w:val="00570FC6"/>
    <w:rsid w:val="005734CA"/>
    <w:rsid w:val="005750F3"/>
    <w:rsid w:val="005764DF"/>
    <w:rsid w:val="00577F81"/>
    <w:rsid w:val="0058084E"/>
    <w:rsid w:val="005832DF"/>
    <w:rsid w:val="00586FA9"/>
    <w:rsid w:val="00587611"/>
    <w:rsid w:val="005909F6"/>
    <w:rsid w:val="00591F9F"/>
    <w:rsid w:val="005920C5"/>
    <w:rsid w:val="00592311"/>
    <w:rsid w:val="00594CA7"/>
    <w:rsid w:val="005959A0"/>
    <w:rsid w:val="005964E8"/>
    <w:rsid w:val="005A00E9"/>
    <w:rsid w:val="005A0823"/>
    <w:rsid w:val="005A45F2"/>
    <w:rsid w:val="005A4A49"/>
    <w:rsid w:val="005A4BAB"/>
    <w:rsid w:val="005A4D7F"/>
    <w:rsid w:val="005A5752"/>
    <w:rsid w:val="005A576B"/>
    <w:rsid w:val="005A57A4"/>
    <w:rsid w:val="005B0A54"/>
    <w:rsid w:val="005B1CE1"/>
    <w:rsid w:val="005B2A8A"/>
    <w:rsid w:val="005B2ED9"/>
    <w:rsid w:val="005B2F8F"/>
    <w:rsid w:val="005B31A0"/>
    <w:rsid w:val="005B543F"/>
    <w:rsid w:val="005B62ED"/>
    <w:rsid w:val="005C07F3"/>
    <w:rsid w:val="005C128D"/>
    <w:rsid w:val="005C1379"/>
    <w:rsid w:val="005C3B31"/>
    <w:rsid w:val="005C53F5"/>
    <w:rsid w:val="005C58B5"/>
    <w:rsid w:val="005C7108"/>
    <w:rsid w:val="005D06AA"/>
    <w:rsid w:val="005D272A"/>
    <w:rsid w:val="005D3542"/>
    <w:rsid w:val="005D3D8C"/>
    <w:rsid w:val="005D7272"/>
    <w:rsid w:val="005D758C"/>
    <w:rsid w:val="005E3813"/>
    <w:rsid w:val="005E3D9B"/>
    <w:rsid w:val="005E4A6C"/>
    <w:rsid w:val="005E600B"/>
    <w:rsid w:val="005E622E"/>
    <w:rsid w:val="005E69B9"/>
    <w:rsid w:val="005E6A89"/>
    <w:rsid w:val="005F33B5"/>
    <w:rsid w:val="005F6087"/>
    <w:rsid w:val="005F6712"/>
    <w:rsid w:val="006028E7"/>
    <w:rsid w:val="006042F6"/>
    <w:rsid w:val="00606E49"/>
    <w:rsid w:val="00607870"/>
    <w:rsid w:val="00611A69"/>
    <w:rsid w:val="00614325"/>
    <w:rsid w:val="00614AD6"/>
    <w:rsid w:val="00615241"/>
    <w:rsid w:val="00620B10"/>
    <w:rsid w:val="006216E2"/>
    <w:rsid w:val="00625C3D"/>
    <w:rsid w:val="0062674F"/>
    <w:rsid w:val="00627AA3"/>
    <w:rsid w:val="006331B0"/>
    <w:rsid w:val="00635736"/>
    <w:rsid w:val="006364F6"/>
    <w:rsid w:val="00637319"/>
    <w:rsid w:val="006375D4"/>
    <w:rsid w:val="00641108"/>
    <w:rsid w:val="006438F2"/>
    <w:rsid w:val="006448B2"/>
    <w:rsid w:val="0064572E"/>
    <w:rsid w:val="006473BC"/>
    <w:rsid w:val="006517BD"/>
    <w:rsid w:val="00651E88"/>
    <w:rsid w:val="00652698"/>
    <w:rsid w:val="006546EB"/>
    <w:rsid w:val="00655BE6"/>
    <w:rsid w:val="00655EB1"/>
    <w:rsid w:val="00655FA8"/>
    <w:rsid w:val="00660246"/>
    <w:rsid w:val="00660BD6"/>
    <w:rsid w:val="00662EA6"/>
    <w:rsid w:val="006635DC"/>
    <w:rsid w:val="006643D0"/>
    <w:rsid w:val="0066660C"/>
    <w:rsid w:val="006674BB"/>
    <w:rsid w:val="00672EA4"/>
    <w:rsid w:val="006739C5"/>
    <w:rsid w:val="00675847"/>
    <w:rsid w:val="0068430F"/>
    <w:rsid w:val="00687A47"/>
    <w:rsid w:val="0069005C"/>
    <w:rsid w:val="00690C56"/>
    <w:rsid w:val="00691A0D"/>
    <w:rsid w:val="00692FEE"/>
    <w:rsid w:val="00694215"/>
    <w:rsid w:val="006967ED"/>
    <w:rsid w:val="006A3ABA"/>
    <w:rsid w:val="006A4218"/>
    <w:rsid w:val="006A551F"/>
    <w:rsid w:val="006A5E29"/>
    <w:rsid w:val="006A5F68"/>
    <w:rsid w:val="006B089D"/>
    <w:rsid w:val="006B4ABC"/>
    <w:rsid w:val="006B4CF8"/>
    <w:rsid w:val="006B57B7"/>
    <w:rsid w:val="006B6157"/>
    <w:rsid w:val="006B7814"/>
    <w:rsid w:val="006C1B82"/>
    <w:rsid w:val="006C4ADF"/>
    <w:rsid w:val="006C61E5"/>
    <w:rsid w:val="006C74D9"/>
    <w:rsid w:val="006D07C8"/>
    <w:rsid w:val="006D0D85"/>
    <w:rsid w:val="006D1AB7"/>
    <w:rsid w:val="006D4C9B"/>
    <w:rsid w:val="006D5174"/>
    <w:rsid w:val="006D5ADB"/>
    <w:rsid w:val="006D6EDE"/>
    <w:rsid w:val="006D7BA1"/>
    <w:rsid w:val="006E21C9"/>
    <w:rsid w:val="006E2D72"/>
    <w:rsid w:val="006E6C34"/>
    <w:rsid w:val="006F12BA"/>
    <w:rsid w:val="006F18AC"/>
    <w:rsid w:val="006F5908"/>
    <w:rsid w:val="006F6675"/>
    <w:rsid w:val="006F700A"/>
    <w:rsid w:val="006F7DED"/>
    <w:rsid w:val="007022E1"/>
    <w:rsid w:val="00702BDA"/>
    <w:rsid w:val="00703365"/>
    <w:rsid w:val="00703A5D"/>
    <w:rsid w:val="00703BE3"/>
    <w:rsid w:val="007045F7"/>
    <w:rsid w:val="00707090"/>
    <w:rsid w:val="00707F62"/>
    <w:rsid w:val="007125E5"/>
    <w:rsid w:val="0071396C"/>
    <w:rsid w:val="007142E7"/>
    <w:rsid w:val="00714ECC"/>
    <w:rsid w:val="00715F43"/>
    <w:rsid w:val="00717AA4"/>
    <w:rsid w:val="007237F9"/>
    <w:rsid w:val="007240D9"/>
    <w:rsid w:val="00724996"/>
    <w:rsid w:val="0072505D"/>
    <w:rsid w:val="0072596E"/>
    <w:rsid w:val="0072721A"/>
    <w:rsid w:val="007302FF"/>
    <w:rsid w:val="007304BE"/>
    <w:rsid w:val="0073134D"/>
    <w:rsid w:val="0073157C"/>
    <w:rsid w:val="00732FFF"/>
    <w:rsid w:val="0073473E"/>
    <w:rsid w:val="00734EB2"/>
    <w:rsid w:val="0073611F"/>
    <w:rsid w:val="00737D11"/>
    <w:rsid w:val="007467CF"/>
    <w:rsid w:val="0074714E"/>
    <w:rsid w:val="00747A50"/>
    <w:rsid w:val="00750C2C"/>
    <w:rsid w:val="00752144"/>
    <w:rsid w:val="00753F61"/>
    <w:rsid w:val="00753FFA"/>
    <w:rsid w:val="00755D17"/>
    <w:rsid w:val="00760E8F"/>
    <w:rsid w:val="00761260"/>
    <w:rsid w:val="007621CD"/>
    <w:rsid w:val="007636E4"/>
    <w:rsid w:val="007645AE"/>
    <w:rsid w:val="00767289"/>
    <w:rsid w:val="00772A2A"/>
    <w:rsid w:val="0077408A"/>
    <w:rsid w:val="00774D41"/>
    <w:rsid w:val="007751D4"/>
    <w:rsid w:val="00776D8C"/>
    <w:rsid w:val="0077732A"/>
    <w:rsid w:val="007773AC"/>
    <w:rsid w:val="00780223"/>
    <w:rsid w:val="0078429C"/>
    <w:rsid w:val="00784A4B"/>
    <w:rsid w:val="00786A6C"/>
    <w:rsid w:val="007871E1"/>
    <w:rsid w:val="00791298"/>
    <w:rsid w:val="0079366E"/>
    <w:rsid w:val="00794C83"/>
    <w:rsid w:val="007A0E61"/>
    <w:rsid w:val="007A1E63"/>
    <w:rsid w:val="007A22B7"/>
    <w:rsid w:val="007A2659"/>
    <w:rsid w:val="007A293B"/>
    <w:rsid w:val="007A31DC"/>
    <w:rsid w:val="007A452B"/>
    <w:rsid w:val="007B0E88"/>
    <w:rsid w:val="007B1B74"/>
    <w:rsid w:val="007B364C"/>
    <w:rsid w:val="007B619E"/>
    <w:rsid w:val="007B6BC4"/>
    <w:rsid w:val="007B75ED"/>
    <w:rsid w:val="007C07CC"/>
    <w:rsid w:val="007C07E5"/>
    <w:rsid w:val="007C1C7D"/>
    <w:rsid w:val="007C26D0"/>
    <w:rsid w:val="007C33E0"/>
    <w:rsid w:val="007C4569"/>
    <w:rsid w:val="007C593D"/>
    <w:rsid w:val="007C63F1"/>
    <w:rsid w:val="007D06F7"/>
    <w:rsid w:val="007D3D20"/>
    <w:rsid w:val="007D3D44"/>
    <w:rsid w:val="007D3F91"/>
    <w:rsid w:val="007D5813"/>
    <w:rsid w:val="007E205C"/>
    <w:rsid w:val="007E40B6"/>
    <w:rsid w:val="007E627E"/>
    <w:rsid w:val="007E664B"/>
    <w:rsid w:val="007F0243"/>
    <w:rsid w:val="007F07AD"/>
    <w:rsid w:val="007F12C5"/>
    <w:rsid w:val="007F19A9"/>
    <w:rsid w:val="007F3971"/>
    <w:rsid w:val="007F611F"/>
    <w:rsid w:val="007F6BCE"/>
    <w:rsid w:val="007F7191"/>
    <w:rsid w:val="007F7573"/>
    <w:rsid w:val="0080139D"/>
    <w:rsid w:val="008025BE"/>
    <w:rsid w:val="00803844"/>
    <w:rsid w:val="008047FD"/>
    <w:rsid w:val="008074CC"/>
    <w:rsid w:val="00812B8E"/>
    <w:rsid w:val="008133EA"/>
    <w:rsid w:val="00813A52"/>
    <w:rsid w:val="008203BC"/>
    <w:rsid w:val="00820C05"/>
    <w:rsid w:val="008225CF"/>
    <w:rsid w:val="008251D2"/>
    <w:rsid w:val="0082637F"/>
    <w:rsid w:val="008269DD"/>
    <w:rsid w:val="00830843"/>
    <w:rsid w:val="00831100"/>
    <w:rsid w:val="0083174F"/>
    <w:rsid w:val="00831C9D"/>
    <w:rsid w:val="00832661"/>
    <w:rsid w:val="00832DA6"/>
    <w:rsid w:val="008347E8"/>
    <w:rsid w:val="00836F2B"/>
    <w:rsid w:val="008376D3"/>
    <w:rsid w:val="008418F3"/>
    <w:rsid w:val="00843EB7"/>
    <w:rsid w:val="00844389"/>
    <w:rsid w:val="00844870"/>
    <w:rsid w:val="00845229"/>
    <w:rsid w:val="0084621F"/>
    <w:rsid w:val="00846480"/>
    <w:rsid w:val="008505C3"/>
    <w:rsid w:val="00850AF5"/>
    <w:rsid w:val="00850EDD"/>
    <w:rsid w:val="008520F4"/>
    <w:rsid w:val="00853562"/>
    <w:rsid w:val="00855A4D"/>
    <w:rsid w:val="0085757A"/>
    <w:rsid w:val="00857853"/>
    <w:rsid w:val="00860705"/>
    <w:rsid w:val="0086162B"/>
    <w:rsid w:val="00864253"/>
    <w:rsid w:val="00864587"/>
    <w:rsid w:val="0086634B"/>
    <w:rsid w:val="00867A83"/>
    <w:rsid w:val="008700C7"/>
    <w:rsid w:val="008700C9"/>
    <w:rsid w:val="00871039"/>
    <w:rsid w:val="0087556B"/>
    <w:rsid w:val="008755A6"/>
    <w:rsid w:val="0087634B"/>
    <w:rsid w:val="00877C84"/>
    <w:rsid w:val="008801BD"/>
    <w:rsid w:val="00880446"/>
    <w:rsid w:val="008831DE"/>
    <w:rsid w:val="00885928"/>
    <w:rsid w:val="00886CD6"/>
    <w:rsid w:val="00886D3A"/>
    <w:rsid w:val="00887B51"/>
    <w:rsid w:val="00890F76"/>
    <w:rsid w:val="0089248C"/>
    <w:rsid w:val="008932AE"/>
    <w:rsid w:val="00895815"/>
    <w:rsid w:val="00895FE1"/>
    <w:rsid w:val="008966BA"/>
    <w:rsid w:val="008966E9"/>
    <w:rsid w:val="008970CE"/>
    <w:rsid w:val="008A06F5"/>
    <w:rsid w:val="008A0B3C"/>
    <w:rsid w:val="008A449A"/>
    <w:rsid w:val="008A4758"/>
    <w:rsid w:val="008A5661"/>
    <w:rsid w:val="008B4E09"/>
    <w:rsid w:val="008B55EE"/>
    <w:rsid w:val="008B5AEA"/>
    <w:rsid w:val="008B5D04"/>
    <w:rsid w:val="008B6C7F"/>
    <w:rsid w:val="008B777C"/>
    <w:rsid w:val="008C1093"/>
    <w:rsid w:val="008C1D3A"/>
    <w:rsid w:val="008C2481"/>
    <w:rsid w:val="008C3DEA"/>
    <w:rsid w:val="008C58F0"/>
    <w:rsid w:val="008C612E"/>
    <w:rsid w:val="008D0600"/>
    <w:rsid w:val="008D29CC"/>
    <w:rsid w:val="008D4944"/>
    <w:rsid w:val="008D5610"/>
    <w:rsid w:val="008D6DC6"/>
    <w:rsid w:val="008E482F"/>
    <w:rsid w:val="008E5689"/>
    <w:rsid w:val="008E70B0"/>
    <w:rsid w:val="008E78AD"/>
    <w:rsid w:val="008E78E1"/>
    <w:rsid w:val="008F0717"/>
    <w:rsid w:val="008F23EC"/>
    <w:rsid w:val="008F41B8"/>
    <w:rsid w:val="008F4810"/>
    <w:rsid w:val="008F4AF7"/>
    <w:rsid w:val="008F5DB0"/>
    <w:rsid w:val="008F652A"/>
    <w:rsid w:val="00900220"/>
    <w:rsid w:val="009035BD"/>
    <w:rsid w:val="00903F51"/>
    <w:rsid w:val="00907637"/>
    <w:rsid w:val="009100BE"/>
    <w:rsid w:val="00910303"/>
    <w:rsid w:val="00910755"/>
    <w:rsid w:val="00912D52"/>
    <w:rsid w:val="00913FB3"/>
    <w:rsid w:val="0091516A"/>
    <w:rsid w:val="009157DD"/>
    <w:rsid w:val="009169D1"/>
    <w:rsid w:val="00922817"/>
    <w:rsid w:val="009230A2"/>
    <w:rsid w:val="009249C8"/>
    <w:rsid w:val="00927048"/>
    <w:rsid w:val="00927EF3"/>
    <w:rsid w:val="00932859"/>
    <w:rsid w:val="0093477F"/>
    <w:rsid w:val="00936635"/>
    <w:rsid w:val="00937BA0"/>
    <w:rsid w:val="0094054E"/>
    <w:rsid w:val="00941916"/>
    <w:rsid w:val="00943437"/>
    <w:rsid w:val="0094460B"/>
    <w:rsid w:val="00945C3C"/>
    <w:rsid w:val="009471FB"/>
    <w:rsid w:val="00950DEE"/>
    <w:rsid w:val="00951D28"/>
    <w:rsid w:val="00952BA4"/>
    <w:rsid w:val="0095313D"/>
    <w:rsid w:val="00953806"/>
    <w:rsid w:val="00954298"/>
    <w:rsid w:val="009549EA"/>
    <w:rsid w:val="00954CA2"/>
    <w:rsid w:val="00956DD1"/>
    <w:rsid w:val="00957A2A"/>
    <w:rsid w:val="009600BB"/>
    <w:rsid w:val="00961099"/>
    <w:rsid w:val="00961CED"/>
    <w:rsid w:val="00966D48"/>
    <w:rsid w:val="0097023B"/>
    <w:rsid w:val="00970357"/>
    <w:rsid w:val="00971C52"/>
    <w:rsid w:val="009720A6"/>
    <w:rsid w:val="00972B9F"/>
    <w:rsid w:val="00973C71"/>
    <w:rsid w:val="009746A6"/>
    <w:rsid w:val="00975C75"/>
    <w:rsid w:val="00975EA8"/>
    <w:rsid w:val="009771BF"/>
    <w:rsid w:val="00977E44"/>
    <w:rsid w:val="00981CCD"/>
    <w:rsid w:val="00982C4A"/>
    <w:rsid w:val="00983B5E"/>
    <w:rsid w:val="009918F9"/>
    <w:rsid w:val="00993401"/>
    <w:rsid w:val="00994E8C"/>
    <w:rsid w:val="00997D6E"/>
    <w:rsid w:val="009A0447"/>
    <w:rsid w:val="009A069B"/>
    <w:rsid w:val="009A0D42"/>
    <w:rsid w:val="009A37CE"/>
    <w:rsid w:val="009A5CDA"/>
    <w:rsid w:val="009A60C4"/>
    <w:rsid w:val="009A60E2"/>
    <w:rsid w:val="009A742B"/>
    <w:rsid w:val="009A77F0"/>
    <w:rsid w:val="009B2F75"/>
    <w:rsid w:val="009B3630"/>
    <w:rsid w:val="009B65BD"/>
    <w:rsid w:val="009B6E71"/>
    <w:rsid w:val="009B766E"/>
    <w:rsid w:val="009C180C"/>
    <w:rsid w:val="009C246E"/>
    <w:rsid w:val="009C5781"/>
    <w:rsid w:val="009C5CA1"/>
    <w:rsid w:val="009C7307"/>
    <w:rsid w:val="009C7883"/>
    <w:rsid w:val="009D03A9"/>
    <w:rsid w:val="009D04DF"/>
    <w:rsid w:val="009D171B"/>
    <w:rsid w:val="009D3122"/>
    <w:rsid w:val="009D555E"/>
    <w:rsid w:val="009D7058"/>
    <w:rsid w:val="009D716B"/>
    <w:rsid w:val="009E1988"/>
    <w:rsid w:val="009E1AE0"/>
    <w:rsid w:val="009E1E80"/>
    <w:rsid w:val="009E2217"/>
    <w:rsid w:val="009E277D"/>
    <w:rsid w:val="009E338B"/>
    <w:rsid w:val="009E5227"/>
    <w:rsid w:val="009E7349"/>
    <w:rsid w:val="009E7E09"/>
    <w:rsid w:val="009F0A25"/>
    <w:rsid w:val="009F1A18"/>
    <w:rsid w:val="009F3972"/>
    <w:rsid w:val="009F6710"/>
    <w:rsid w:val="009F7651"/>
    <w:rsid w:val="009F7C9F"/>
    <w:rsid w:val="00A0170F"/>
    <w:rsid w:val="00A017A7"/>
    <w:rsid w:val="00A02195"/>
    <w:rsid w:val="00A03DD7"/>
    <w:rsid w:val="00A1052C"/>
    <w:rsid w:val="00A12418"/>
    <w:rsid w:val="00A144A7"/>
    <w:rsid w:val="00A1543A"/>
    <w:rsid w:val="00A1550A"/>
    <w:rsid w:val="00A2047D"/>
    <w:rsid w:val="00A21B5B"/>
    <w:rsid w:val="00A22176"/>
    <w:rsid w:val="00A231AF"/>
    <w:rsid w:val="00A23200"/>
    <w:rsid w:val="00A23994"/>
    <w:rsid w:val="00A24240"/>
    <w:rsid w:val="00A24A75"/>
    <w:rsid w:val="00A27512"/>
    <w:rsid w:val="00A31794"/>
    <w:rsid w:val="00A31EC7"/>
    <w:rsid w:val="00A36B1C"/>
    <w:rsid w:val="00A36EC5"/>
    <w:rsid w:val="00A37893"/>
    <w:rsid w:val="00A41196"/>
    <w:rsid w:val="00A413A5"/>
    <w:rsid w:val="00A448F2"/>
    <w:rsid w:val="00A45704"/>
    <w:rsid w:val="00A57E2D"/>
    <w:rsid w:val="00A61DC8"/>
    <w:rsid w:val="00A62182"/>
    <w:rsid w:val="00A63377"/>
    <w:rsid w:val="00A67A8D"/>
    <w:rsid w:val="00A70183"/>
    <w:rsid w:val="00A714FC"/>
    <w:rsid w:val="00A71CB3"/>
    <w:rsid w:val="00A72BE1"/>
    <w:rsid w:val="00A734CD"/>
    <w:rsid w:val="00A73D5D"/>
    <w:rsid w:val="00A753BE"/>
    <w:rsid w:val="00A76828"/>
    <w:rsid w:val="00A81D18"/>
    <w:rsid w:val="00A8511E"/>
    <w:rsid w:val="00A87096"/>
    <w:rsid w:val="00A91830"/>
    <w:rsid w:val="00A928A7"/>
    <w:rsid w:val="00A9318C"/>
    <w:rsid w:val="00A93A73"/>
    <w:rsid w:val="00A9553A"/>
    <w:rsid w:val="00A96BE4"/>
    <w:rsid w:val="00A97E20"/>
    <w:rsid w:val="00AA188A"/>
    <w:rsid w:val="00AA2620"/>
    <w:rsid w:val="00AA2B3A"/>
    <w:rsid w:val="00AA34D3"/>
    <w:rsid w:val="00AA4712"/>
    <w:rsid w:val="00AA57E8"/>
    <w:rsid w:val="00AA6A37"/>
    <w:rsid w:val="00AA6B10"/>
    <w:rsid w:val="00AA6D02"/>
    <w:rsid w:val="00AA7539"/>
    <w:rsid w:val="00AB07B5"/>
    <w:rsid w:val="00AB1983"/>
    <w:rsid w:val="00AB21C3"/>
    <w:rsid w:val="00AB2B2C"/>
    <w:rsid w:val="00AB4A33"/>
    <w:rsid w:val="00AB6060"/>
    <w:rsid w:val="00AC0575"/>
    <w:rsid w:val="00AC0E20"/>
    <w:rsid w:val="00AC0EF1"/>
    <w:rsid w:val="00AC66F2"/>
    <w:rsid w:val="00AD1839"/>
    <w:rsid w:val="00AD23A4"/>
    <w:rsid w:val="00AD244B"/>
    <w:rsid w:val="00AD4222"/>
    <w:rsid w:val="00AD5F3C"/>
    <w:rsid w:val="00AD5F50"/>
    <w:rsid w:val="00AD6D1E"/>
    <w:rsid w:val="00AD753E"/>
    <w:rsid w:val="00AE0ACE"/>
    <w:rsid w:val="00AE17F3"/>
    <w:rsid w:val="00AE32DF"/>
    <w:rsid w:val="00AE4A02"/>
    <w:rsid w:val="00AF2468"/>
    <w:rsid w:val="00AF6BCE"/>
    <w:rsid w:val="00AF725E"/>
    <w:rsid w:val="00B01251"/>
    <w:rsid w:val="00B01DEA"/>
    <w:rsid w:val="00B021C3"/>
    <w:rsid w:val="00B02D8C"/>
    <w:rsid w:val="00B02E68"/>
    <w:rsid w:val="00B06A24"/>
    <w:rsid w:val="00B1272A"/>
    <w:rsid w:val="00B1309D"/>
    <w:rsid w:val="00B13A76"/>
    <w:rsid w:val="00B1650A"/>
    <w:rsid w:val="00B20098"/>
    <w:rsid w:val="00B2012B"/>
    <w:rsid w:val="00B2041B"/>
    <w:rsid w:val="00B20AFD"/>
    <w:rsid w:val="00B220FD"/>
    <w:rsid w:val="00B277A9"/>
    <w:rsid w:val="00B27B51"/>
    <w:rsid w:val="00B3210A"/>
    <w:rsid w:val="00B32C81"/>
    <w:rsid w:val="00B37730"/>
    <w:rsid w:val="00B4016D"/>
    <w:rsid w:val="00B40DFB"/>
    <w:rsid w:val="00B40F60"/>
    <w:rsid w:val="00B432DC"/>
    <w:rsid w:val="00B43C88"/>
    <w:rsid w:val="00B44CAD"/>
    <w:rsid w:val="00B455D2"/>
    <w:rsid w:val="00B534F1"/>
    <w:rsid w:val="00B54A4E"/>
    <w:rsid w:val="00B5524E"/>
    <w:rsid w:val="00B55384"/>
    <w:rsid w:val="00B56DA2"/>
    <w:rsid w:val="00B571E2"/>
    <w:rsid w:val="00B6246A"/>
    <w:rsid w:val="00B62941"/>
    <w:rsid w:val="00B63574"/>
    <w:rsid w:val="00B63D28"/>
    <w:rsid w:val="00B655F6"/>
    <w:rsid w:val="00B66B23"/>
    <w:rsid w:val="00B70E87"/>
    <w:rsid w:val="00B7346A"/>
    <w:rsid w:val="00B74B1C"/>
    <w:rsid w:val="00B75CC2"/>
    <w:rsid w:val="00B76D69"/>
    <w:rsid w:val="00B771CE"/>
    <w:rsid w:val="00B774C4"/>
    <w:rsid w:val="00B82388"/>
    <w:rsid w:val="00B83A2A"/>
    <w:rsid w:val="00B83D20"/>
    <w:rsid w:val="00B84A5E"/>
    <w:rsid w:val="00B86729"/>
    <w:rsid w:val="00B873FE"/>
    <w:rsid w:val="00B87546"/>
    <w:rsid w:val="00B87878"/>
    <w:rsid w:val="00B9290C"/>
    <w:rsid w:val="00B9367D"/>
    <w:rsid w:val="00B93A33"/>
    <w:rsid w:val="00B9732A"/>
    <w:rsid w:val="00B97C3D"/>
    <w:rsid w:val="00BA281D"/>
    <w:rsid w:val="00BA40BA"/>
    <w:rsid w:val="00BB1674"/>
    <w:rsid w:val="00BB2D0F"/>
    <w:rsid w:val="00BB3F20"/>
    <w:rsid w:val="00BB453E"/>
    <w:rsid w:val="00BB58D4"/>
    <w:rsid w:val="00BB5989"/>
    <w:rsid w:val="00BB6F63"/>
    <w:rsid w:val="00BB78B5"/>
    <w:rsid w:val="00BC34A5"/>
    <w:rsid w:val="00BC4FE9"/>
    <w:rsid w:val="00BC6ED7"/>
    <w:rsid w:val="00BD1001"/>
    <w:rsid w:val="00BD1A5E"/>
    <w:rsid w:val="00BD33F0"/>
    <w:rsid w:val="00BD3426"/>
    <w:rsid w:val="00BD4E99"/>
    <w:rsid w:val="00BD6B50"/>
    <w:rsid w:val="00BD7670"/>
    <w:rsid w:val="00BD782C"/>
    <w:rsid w:val="00BD7D7E"/>
    <w:rsid w:val="00BE1D04"/>
    <w:rsid w:val="00BE2356"/>
    <w:rsid w:val="00BE36D5"/>
    <w:rsid w:val="00BE4AF6"/>
    <w:rsid w:val="00BE5FFC"/>
    <w:rsid w:val="00BE6F0E"/>
    <w:rsid w:val="00BF047E"/>
    <w:rsid w:val="00BF06A3"/>
    <w:rsid w:val="00BF0F07"/>
    <w:rsid w:val="00BF243B"/>
    <w:rsid w:val="00BF2E48"/>
    <w:rsid w:val="00BF2FF8"/>
    <w:rsid w:val="00BF4408"/>
    <w:rsid w:val="00BF56E1"/>
    <w:rsid w:val="00BF5FAB"/>
    <w:rsid w:val="00BF73A9"/>
    <w:rsid w:val="00BF797C"/>
    <w:rsid w:val="00C00204"/>
    <w:rsid w:val="00C02078"/>
    <w:rsid w:val="00C0260D"/>
    <w:rsid w:val="00C0444A"/>
    <w:rsid w:val="00C04710"/>
    <w:rsid w:val="00C0471B"/>
    <w:rsid w:val="00C049CF"/>
    <w:rsid w:val="00C057F3"/>
    <w:rsid w:val="00C05FA6"/>
    <w:rsid w:val="00C07145"/>
    <w:rsid w:val="00C14357"/>
    <w:rsid w:val="00C143EF"/>
    <w:rsid w:val="00C15FE4"/>
    <w:rsid w:val="00C165D8"/>
    <w:rsid w:val="00C168ED"/>
    <w:rsid w:val="00C20011"/>
    <w:rsid w:val="00C20915"/>
    <w:rsid w:val="00C20C1F"/>
    <w:rsid w:val="00C21D4D"/>
    <w:rsid w:val="00C2594C"/>
    <w:rsid w:val="00C25B64"/>
    <w:rsid w:val="00C30475"/>
    <w:rsid w:val="00C32A17"/>
    <w:rsid w:val="00C32D24"/>
    <w:rsid w:val="00C32EB7"/>
    <w:rsid w:val="00C32FB0"/>
    <w:rsid w:val="00C3540C"/>
    <w:rsid w:val="00C35954"/>
    <w:rsid w:val="00C37547"/>
    <w:rsid w:val="00C3766A"/>
    <w:rsid w:val="00C378EC"/>
    <w:rsid w:val="00C436D1"/>
    <w:rsid w:val="00C450A0"/>
    <w:rsid w:val="00C46368"/>
    <w:rsid w:val="00C4722B"/>
    <w:rsid w:val="00C506C6"/>
    <w:rsid w:val="00C539AF"/>
    <w:rsid w:val="00C53AF3"/>
    <w:rsid w:val="00C55B55"/>
    <w:rsid w:val="00C57816"/>
    <w:rsid w:val="00C57C23"/>
    <w:rsid w:val="00C629C3"/>
    <w:rsid w:val="00C63D1B"/>
    <w:rsid w:val="00C6449D"/>
    <w:rsid w:val="00C647EC"/>
    <w:rsid w:val="00C6566D"/>
    <w:rsid w:val="00C66D31"/>
    <w:rsid w:val="00C67094"/>
    <w:rsid w:val="00C67E64"/>
    <w:rsid w:val="00C73738"/>
    <w:rsid w:val="00C73C78"/>
    <w:rsid w:val="00C75828"/>
    <w:rsid w:val="00C75C17"/>
    <w:rsid w:val="00C75C87"/>
    <w:rsid w:val="00C766F1"/>
    <w:rsid w:val="00C77B9C"/>
    <w:rsid w:val="00C8136A"/>
    <w:rsid w:val="00C8157A"/>
    <w:rsid w:val="00C81EFE"/>
    <w:rsid w:val="00C87329"/>
    <w:rsid w:val="00C875F6"/>
    <w:rsid w:val="00C9183D"/>
    <w:rsid w:val="00C93C90"/>
    <w:rsid w:val="00C93EE5"/>
    <w:rsid w:val="00C95A97"/>
    <w:rsid w:val="00C97842"/>
    <w:rsid w:val="00C97D88"/>
    <w:rsid w:val="00CA19ED"/>
    <w:rsid w:val="00CA3C3C"/>
    <w:rsid w:val="00CA6057"/>
    <w:rsid w:val="00CA69E3"/>
    <w:rsid w:val="00CA7A39"/>
    <w:rsid w:val="00CB29B8"/>
    <w:rsid w:val="00CB31A7"/>
    <w:rsid w:val="00CB439A"/>
    <w:rsid w:val="00CB533B"/>
    <w:rsid w:val="00CB6744"/>
    <w:rsid w:val="00CC1B95"/>
    <w:rsid w:val="00CC42B8"/>
    <w:rsid w:val="00CC7E71"/>
    <w:rsid w:val="00CC7E96"/>
    <w:rsid w:val="00CD146E"/>
    <w:rsid w:val="00CD18A6"/>
    <w:rsid w:val="00CD280D"/>
    <w:rsid w:val="00CD3871"/>
    <w:rsid w:val="00CD393B"/>
    <w:rsid w:val="00CD4E00"/>
    <w:rsid w:val="00CD5EDA"/>
    <w:rsid w:val="00CD60A4"/>
    <w:rsid w:val="00CD6380"/>
    <w:rsid w:val="00CE06DD"/>
    <w:rsid w:val="00CE361D"/>
    <w:rsid w:val="00CE3804"/>
    <w:rsid w:val="00CE5119"/>
    <w:rsid w:val="00CE7A93"/>
    <w:rsid w:val="00CF0184"/>
    <w:rsid w:val="00CF1294"/>
    <w:rsid w:val="00CF426B"/>
    <w:rsid w:val="00D056F1"/>
    <w:rsid w:val="00D06044"/>
    <w:rsid w:val="00D06C15"/>
    <w:rsid w:val="00D0797C"/>
    <w:rsid w:val="00D10290"/>
    <w:rsid w:val="00D111AA"/>
    <w:rsid w:val="00D1483B"/>
    <w:rsid w:val="00D151A6"/>
    <w:rsid w:val="00D151DC"/>
    <w:rsid w:val="00D160BC"/>
    <w:rsid w:val="00D16692"/>
    <w:rsid w:val="00D169FC"/>
    <w:rsid w:val="00D22C2A"/>
    <w:rsid w:val="00D231AA"/>
    <w:rsid w:val="00D24B1D"/>
    <w:rsid w:val="00D26CAD"/>
    <w:rsid w:val="00D27CBA"/>
    <w:rsid w:val="00D31090"/>
    <w:rsid w:val="00D32F5C"/>
    <w:rsid w:val="00D351AE"/>
    <w:rsid w:val="00D45931"/>
    <w:rsid w:val="00D46721"/>
    <w:rsid w:val="00D46C26"/>
    <w:rsid w:val="00D46CF7"/>
    <w:rsid w:val="00D542DB"/>
    <w:rsid w:val="00D55147"/>
    <w:rsid w:val="00D553CD"/>
    <w:rsid w:val="00D56A99"/>
    <w:rsid w:val="00D57087"/>
    <w:rsid w:val="00D61F9E"/>
    <w:rsid w:val="00D62B00"/>
    <w:rsid w:val="00D63FFD"/>
    <w:rsid w:val="00D66D3D"/>
    <w:rsid w:val="00D6768A"/>
    <w:rsid w:val="00D679CE"/>
    <w:rsid w:val="00D71203"/>
    <w:rsid w:val="00D71A3B"/>
    <w:rsid w:val="00D71D2B"/>
    <w:rsid w:val="00D721E9"/>
    <w:rsid w:val="00D7224F"/>
    <w:rsid w:val="00D72BFE"/>
    <w:rsid w:val="00D73469"/>
    <w:rsid w:val="00D759E7"/>
    <w:rsid w:val="00D75F31"/>
    <w:rsid w:val="00D7657A"/>
    <w:rsid w:val="00D824CE"/>
    <w:rsid w:val="00D91C5F"/>
    <w:rsid w:val="00D92975"/>
    <w:rsid w:val="00D977F9"/>
    <w:rsid w:val="00DA27A1"/>
    <w:rsid w:val="00DA2F29"/>
    <w:rsid w:val="00DA4B06"/>
    <w:rsid w:val="00DB0281"/>
    <w:rsid w:val="00DB0EA0"/>
    <w:rsid w:val="00DB2317"/>
    <w:rsid w:val="00DB5414"/>
    <w:rsid w:val="00DB59D5"/>
    <w:rsid w:val="00DB5B5A"/>
    <w:rsid w:val="00DC3DE1"/>
    <w:rsid w:val="00DC52FF"/>
    <w:rsid w:val="00DC5306"/>
    <w:rsid w:val="00DC7817"/>
    <w:rsid w:val="00DD1838"/>
    <w:rsid w:val="00DD26AA"/>
    <w:rsid w:val="00DD4EDA"/>
    <w:rsid w:val="00DD5126"/>
    <w:rsid w:val="00DD7877"/>
    <w:rsid w:val="00DD7DEE"/>
    <w:rsid w:val="00DE0694"/>
    <w:rsid w:val="00DE1018"/>
    <w:rsid w:val="00DE1F59"/>
    <w:rsid w:val="00DE6AA2"/>
    <w:rsid w:val="00DE6AFA"/>
    <w:rsid w:val="00DE7183"/>
    <w:rsid w:val="00DF002B"/>
    <w:rsid w:val="00DF07FD"/>
    <w:rsid w:val="00DF2900"/>
    <w:rsid w:val="00DF2955"/>
    <w:rsid w:val="00DF383F"/>
    <w:rsid w:val="00DF3DA0"/>
    <w:rsid w:val="00DF40C1"/>
    <w:rsid w:val="00DF550F"/>
    <w:rsid w:val="00DF7853"/>
    <w:rsid w:val="00DF78C9"/>
    <w:rsid w:val="00E00611"/>
    <w:rsid w:val="00E00B7D"/>
    <w:rsid w:val="00E02828"/>
    <w:rsid w:val="00E103CE"/>
    <w:rsid w:val="00E10D50"/>
    <w:rsid w:val="00E11BD6"/>
    <w:rsid w:val="00E12602"/>
    <w:rsid w:val="00E12CE8"/>
    <w:rsid w:val="00E20657"/>
    <w:rsid w:val="00E20CF2"/>
    <w:rsid w:val="00E21B85"/>
    <w:rsid w:val="00E22462"/>
    <w:rsid w:val="00E24849"/>
    <w:rsid w:val="00E25EC9"/>
    <w:rsid w:val="00E2640E"/>
    <w:rsid w:val="00E30648"/>
    <w:rsid w:val="00E31601"/>
    <w:rsid w:val="00E3220F"/>
    <w:rsid w:val="00E40640"/>
    <w:rsid w:val="00E41AA0"/>
    <w:rsid w:val="00E4208F"/>
    <w:rsid w:val="00E425CB"/>
    <w:rsid w:val="00E42A67"/>
    <w:rsid w:val="00E42C04"/>
    <w:rsid w:val="00E42C95"/>
    <w:rsid w:val="00E44A0E"/>
    <w:rsid w:val="00E522EC"/>
    <w:rsid w:val="00E53A07"/>
    <w:rsid w:val="00E552BD"/>
    <w:rsid w:val="00E5590D"/>
    <w:rsid w:val="00E65449"/>
    <w:rsid w:val="00E66622"/>
    <w:rsid w:val="00E672E5"/>
    <w:rsid w:val="00E675DE"/>
    <w:rsid w:val="00E67F85"/>
    <w:rsid w:val="00E71316"/>
    <w:rsid w:val="00E71AA0"/>
    <w:rsid w:val="00E73B8A"/>
    <w:rsid w:val="00E81059"/>
    <w:rsid w:val="00E8202F"/>
    <w:rsid w:val="00E85AE2"/>
    <w:rsid w:val="00E86086"/>
    <w:rsid w:val="00E8751A"/>
    <w:rsid w:val="00E90A91"/>
    <w:rsid w:val="00E91398"/>
    <w:rsid w:val="00E91983"/>
    <w:rsid w:val="00E92CEE"/>
    <w:rsid w:val="00E944A1"/>
    <w:rsid w:val="00E9618F"/>
    <w:rsid w:val="00E96ED5"/>
    <w:rsid w:val="00E97B8E"/>
    <w:rsid w:val="00E97E2C"/>
    <w:rsid w:val="00EA3A04"/>
    <w:rsid w:val="00EB0230"/>
    <w:rsid w:val="00EB1D44"/>
    <w:rsid w:val="00EB1FBB"/>
    <w:rsid w:val="00EB2ED7"/>
    <w:rsid w:val="00EC17F7"/>
    <w:rsid w:val="00EC4DA1"/>
    <w:rsid w:val="00EC549A"/>
    <w:rsid w:val="00EC5C77"/>
    <w:rsid w:val="00EC63D2"/>
    <w:rsid w:val="00ED1163"/>
    <w:rsid w:val="00ED430C"/>
    <w:rsid w:val="00ED4AEE"/>
    <w:rsid w:val="00ED5058"/>
    <w:rsid w:val="00ED62C0"/>
    <w:rsid w:val="00EE0C2F"/>
    <w:rsid w:val="00EE10B4"/>
    <w:rsid w:val="00EE159E"/>
    <w:rsid w:val="00EE2EF0"/>
    <w:rsid w:val="00EE72BE"/>
    <w:rsid w:val="00EF25B2"/>
    <w:rsid w:val="00EF2833"/>
    <w:rsid w:val="00EF6D18"/>
    <w:rsid w:val="00F0180B"/>
    <w:rsid w:val="00F040D0"/>
    <w:rsid w:val="00F0709D"/>
    <w:rsid w:val="00F111A6"/>
    <w:rsid w:val="00F120BE"/>
    <w:rsid w:val="00F1246D"/>
    <w:rsid w:val="00F16B6C"/>
    <w:rsid w:val="00F17516"/>
    <w:rsid w:val="00F17BAA"/>
    <w:rsid w:val="00F20D6A"/>
    <w:rsid w:val="00F21340"/>
    <w:rsid w:val="00F21412"/>
    <w:rsid w:val="00F2261A"/>
    <w:rsid w:val="00F227B3"/>
    <w:rsid w:val="00F234D1"/>
    <w:rsid w:val="00F23A1F"/>
    <w:rsid w:val="00F25CCA"/>
    <w:rsid w:val="00F337F5"/>
    <w:rsid w:val="00F35E04"/>
    <w:rsid w:val="00F365DD"/>
    <w:rsid w:val="00F36624"/>
    <w:rsid w:val="00F50215"/>
    <w:rsid w:val="00F544BF"/>
    <w:rsid w:val="00F55E75"/>
    <w:rsid w:val="00F56015"/>
    <w:rsid w:val="00F61866"/>
    <w:rsid w:val="00F62127"/>
    <w:rsid w:val="00F63263"/>
    <w:rsid w:val="00F652EB"/>
    <w:rsid w:val="00F65486"/>
    <w:rsid w:val="00F66B04"/>
    <w:rsid w:val="00F76C0D"/>
    <w:rsid w:val="00F77EDB"/>
    <w:rsid w:val="00F80450"/>
    <w:rsid w:val="00F847D6"/>
    <w:rsid w:val="00F848E0"/>
    <w:rsid w:val="00F86B9A"/>
    <w:rsid w:val="00F91CF2"/>
    <w:rsid w:val="00F9492E"/>
    <w:rsid w:val="00F9666B"/>
    <w:rsid w:val="00F97156"/>
    <w:rsid w:val="00FA10C4"/>
    <w:rsid w:val="00FA2237"/>
    <w:rsid w:val="00FA28AA"/>
    <w:rsid w:val="00FA3714"/>
    <w:rsid w:val="00FA37C0"/>
    <w:rsid w:val="00FA3ACA"/>
    <w:rsid w:val="00FA5D22"/>
    <w:rsid w:val="00FA72BE"/>
    <w:rsid w:val="00FA78CC"/>
    <w:rsid w:val="00FB093F"/>
    <w:rsid w:val="00FB23FE"/>
    <w:rsid w:val="00FB2CA6"/>
    <w:rsid w:val="00FB2D8B"/>
    <w:rsid w:val="00FB3333"/>
    <w:rsid w:val="00FB3EF6"/>
    <w:rsid w:val="00FB77D4"/>
    <w:rsid w:val="00FC255A"/>
    <w:rsid w:val="00FC39D9"/>
    <w:rsid w:val="00FC42E1"/>
    <w:rsid w:val="00FC4B3E"/>
    <w:rsid w:val="00FD0E72"/>
    <w:rsid w:val="00FD2100"/>
    <w:rsid w:val="00FD6266"/>
    <w:rsid w:val="00FD663F"/>
    <w:rsid w:val="00FD682A"/>
    <w:rsid w:val="00FD7266"/>
    <w:rsid w:val="00FE0DDC"/>
    <w:rsid w:val="00FE5456"/>
    <w:rsid w:val="00FE6333"/>
    <w:rsid w:val="00FE6C05"/>
    <w:rsid w:val="00FF0CB1"/>
    <w:rsid w:val="00FF2442"/>
    <w:rsid w:val="00FF3B36"/>
    <w:rsid w:val="00FF4111"/>
    <w:rsid w:val="00FF5C73"/>
    <w:rsid w:val="00FF5F88"/>
    <w:rsid w:val="00FF615D"/>
    <w:rsid w:val="00FF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63D8A"/>
  <w15:chartTrackingRefBased/>
  <w15:docId w15:val="{A4CD9EFC-244A-480C-93BD-2A23580BC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A8D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aliases w:val="Normal (Web) Char,Normal (Web) Char Char Char,Normal (Web) Char Char"/>
    <w:basedOn w:val="Normal"/>
    <w:uiPriority w:val="99"/>
    <w:unhideWhenUsed/>
    <w:qFormat/>
    <w:rsid w:val="00D5514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Forte">
    <w:name w:val="Strong"/>
    <w:qFormat/>
    <w:rsid w:val="00D55147"/>
    <w:rPr>
      <w:b/>
      <w:bCs/>
    </w:rPr>
  </w:style>
  <w:style w:type="character" w:styleId="Hyperlink">
    <w:name w:val="Hyperlink"/>
    <w:uiPriority w:val="99"/>
    <w:unhideWhenUsed/>
    <w:rsid w:val="005920C5"/>
    <w:rPr>
      <w:color w:val="0563C1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010C0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10C01"/>
    <w:rPr>
      <w:rFonts w:ascii="Times New Roman" w:eastAsia="Times New Roman" w:hAnsi="Times New Roman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010C0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10C0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3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7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Licitacoes\2025\Licita&#231;&#245;es%20Prefe\114%20-%20Resumo%20Edital%20Dispensa%20de%20Licita&#231;&#227;o%20Presencial%20DL%2017%202025%20-%20%20Placa%20Delegacia%20-%20GRAVART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114 - Resumo Edital Dispensa de Licitação Presencial DL 17 2025 -  Placa Delegacia - GRAVART</Template>
  <TotalTime>26</TotalTime>
  <Pages>1</Pages>
  <Words>162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Links>
    <vt:vector size="12" baseType="variant">
      <vt:variant>
        <vt:i4>4653164</vt:i4>
      </vt:variant>
      <vt:variant>
        <vt:i4>3</vt:i4>
      </vt:variant>
      <vt:variant>
        <vt:i4>0</vt:i4>
      </vt:variant>
      <vt:variant>
        <vt:i4>5</vt:i4>
      </vt:variant>
      <vt:variant>
        <vt:lpwstr>mailto:compras@peritiba.sc.gov.br</vt:lpwstr>
      </vt:variant>
      <vt:variant>
        <vt:lpwstr/>
      </vt:variant>
      <vt:variant>
        <vt:i4>3014714</vt:i4>
      </vt:variant>
      <vt:variant>
        <vt:i4>0</vt:i4>
      </vt:variant>
      <vt:variant>
        <vt:i4>0</vt:i4>
      </vt:variant>
      <vt:variant>
        <vt:i4>5</vt:i4>
      </vt:variant>
      <vt:variant>
        <vt:lpwstr>http://www.peritiba.sc.gov.br/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Adm peritiba</cp:lastModifiedBy>
  <cp:revision>7</cp:revision>
  <cp:lastPrinted>2013-11-26T12:39:00Z</cp:lastPrinted>
  <dcterms:created xsi:type="dcterms:W3CDTF">2026-10-19T20:03:00Z</dcterms:created>
  <dcterms:modified xsi:type="dcterms:W3CDTF">2026-10-26T18:04:00Z</dcterms:modified>
</cp:coreProperties>
</file>